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9B556" w14:textId="36B7AF30" w:rsidR="005B4109" w:rsidRDefault="008A72DE" w:rsidP="008A72DE">
      <w:pPr>
        <w:spacing w:after="103" w:line="259" w:lineRule="auto"/>
        <w:jc w:val="both"/>
        <w:rPr>
          <w:b/>
          <w:color w:val="538135" w:themeColor="accent6" w:themeShade="BF"/>
          <w:sz w:val="24"/>
        </w:rPr>
      </w:pPr>
      <w:r>
        <w:rPr>
          <w:b/>
          <w:color w:val="538135" w:themeColor="accent6" w:themeShade="BF"/>
          <w:sz w:val="24"/>
        </w:rPr>
        <w:t xml:space="preserve">Verslag </w:t>
      </w:r>
      <w:proofErr w:type="spellStart"/>
      <w:r>
        <w:rPr>
          <w:b/>
          <w:color w:val="538135" w:themeColor="accent6" w:themeShade="BF"/>
          <w:sz w:val="24"/>
        </w:rPr>
        <w:t>Slootjesdag</w:t>
      </w:r>
      <w:proofErr w:type="spellEnd"/>
      <w:r>
        <w:rPr>
          <w:b/>
          <w:color w:val="538135" w:themeColor="accent6" w:themeShade="BF"/>
          <w:sz w:val="24"/>
        </w:rPr>
        <w:t xml:space="preserve"> 11 juni 2023</w:t>
      </w:r>
    </w:p>
    <w:p w14:paraId="4AF8C8FD" w14:textId="45436515" w:rsidR="008A72DE" w:rsidRDefault="008A72DE" w:rsidP="008A72DE">
      <w:pPr>
        <w:spacing w:after="103" w:line="259" w:lineRule="auto"/>
        <w:jc w:val="both"/>
        <w:rPr>
          <w:b/>
          <w:color w:val="538135" w:themeColor="accent6" w:themeShade="BF"/>
          <w:sz w:val="24"/>
        </w:rPr>
      </w:pPr>
    </w:p>
    <w:p w14:paraId="4589A1EF" w14:textId="3FC8A240" w:rsidR="008A72DE" w:rsidRPr="000540F6" w:rsidRDefault="008A72DE" w:rsidP="008A72DE">
      <w:pPr>
        <w:spacing w:after="103" w:line="259" w:lineRule="auto"/>
        <w:jc w:val="both"/>
        <w:rPr>
          <w:color w:val="000000" w:themeColor="text1"/>
          <w:sz w:val="24"/>
        </w:rPr>
      </w:pPr>
      <w:r w:rsidRPr="000540F6">
        <w:rPr>
          <w:color w:val="000000" w:themeColor="text1"/>
          <w:sz w:val="24"/>
        </w:rPr>
        <w:t>Wat een geweldige ochtend!</w:t>
      </w:r>
    </w:p>
    <w:p w14:paraId="0F05349D" w14:textId="5CA9D1D2" w:rsidR="008A72DE" w:rsidRPr="000540F6" w:rsidRDefault="008A72DE" w:rsidP="008A72DE">
      <w:pPr>
        <w:spacing w:after="103" w:line="259" w:lineRule="auto"/>
        <w:jc w:val="both"/>
        <w:rPr>
          <w:color w:val="000000" w:themeColor="text1"/>
          <w:sz w:val="24"/>
        </w:rPr>
      </w:pPr>
      <w:r w:rsidRPr="000540F6">
        <w:rPr>
          <w:color w:val="000000" w:themeColor="text1"/>
          <w:sz w:val="24"/>
        </w:rPr>
        <w:t xml:space="preserve">Ruim 60 kinderen </w:t>
      </w:r>
      <w:r w:rsidR="000540F6">
        <w:rPr>
          <w:color w:val="000000" w:themeColor="text1"/>
          <w:sz w:val="24"/>
        </w:rPr>
        <w:t>van allerlei leeftijden en verdeeld in drie groepen</w:t>
      </w:r>
      <w:r w:rsidRPr="000540F6">
        <w:rPr>
          <w:color w:val="000000" w:themeColor="text1"/>
          <w:sz w:val="24"/>
        </w:rPr>
        <w:t xml:space="preserve"> namen samen met (groot)ouders deel aan de </w:t>
      </w:r>
      <w:proofErr w:type="spellStart"/>
      <w:r w:rsidRPr="000540F6">
        <w:rPr>
          <w:color w:val="000000" w:themeColor="text1"/>
          <w:sz w:val="24"/>
        </w:rPr>
        <w:t>Slootjesdag</w:t>
      </w:r>
      <w:proofErr w:type="spellEnd"/>
      <w:r w:rsidRPr="000540F6">
        <w:rPr>
          <w:color w:val="000000" w:themeColor="text1"/>
          <w:sz w:val="24"/>
        </w:rPr>
        <w:t xml:space="preserve"> van IVN Oisterwijk e</w:t>
      </w:r>
      <w:r w:rsidR="006F2C5E">
        <w:rPr>
          <w:color w:val="000000" w:themeColor="text1"/>
          <w:sz w:val="24"/>
        </w:rPr>
        <w:t>.</w:t>
      </w:r>
      <w:r w:rsidRPr="000540F6">
        <w:rPr>
          <w:color w:val="000000" w:themeColor="text1"/>
          <w:sz w:val="24"/>
        </w:rPr>
        <w:t>o</w:t>
      </w:r>
      <w:r w:rsidR="006F2C5E">
        <w:rPr>
          <w:color w:val="000000" w:themeColor="text1"/>
          <w:sz w:val="24"/>
        </w:rPr>
        <w:t>.</w:t>
      </w:r>
      <w:r w:rsidRPr="000540F6">
        <w:rPr>
          <w:color w:val="000000" w:themeColor="text1"/>
          <w:sz w:val="24"/>
        </w:rPr>
        <w:t xml:space="preserve"> op 11 juni.</w:t>
      </w:r>
    </w:p>
    <w:p w14:paraId="0C65A81F" w14:textId="5009EDF0" w:rsidR="008A72DE" w:rsidRPr="000540F6" w:rsidRDefault="008A72DE" w:rsidP="008A72DE">
      <w:pPr>
        <w:spacing w:after="103" w:line="259" w:lineRule="auto"/>
        <w:jc w:val="both"/>
        <w:rPr>
          <w:color w:val="000000" w:themeColor="text1"/>
          <w:sz w:val="24"/>
        </w:rPr>
      </w:pPr>
      <w:r w:rsidRPr="000540F6">
        <w:rPr>
          <w:color w:val="000000" w:themeColor="text1"/>
          <w:sz w:val="24"/>
        </w:rPr>
        <w:t>Ze lieten zich niet uit het veld slaan door de hoge temperatuur en gingen enthousiast aan het scheppen in een poeltje dat ons door Brabants Landschap ter beschikking was gesteld.</w:t>
      </w:r>
    </w:p>
    <w:p w14:paraId="27F9F977" w14:textId="4B78F301" w:rsidR="008A72DE" w:rsidRPr="008A72DE" w:rsidRDefault="008A72DE" w:rsidP="008A72DE">
      <w:pPr>
        <w:spacing w:after="103" w:line="259" w:lineRule="auto"/>
        <w:jc w:val="both"/>
        <w:rPr>
          <w:color w:val="538135" w:themeColor="accent6" w:themeShade="BF"/>
          <w:sz w:val="24"/>
        </w:rPr>
      </w:pPr>
      <w:r w:rsidRPr="000540F6">
        <w:rPr>
          <w:color w:val="000000" w:themeColor="text1"/>
          <w:sz w:val="24"/>
        </w:rPr>
        <w:t>Van alles werd er gevangen; larven van libellen, salamanders, bootsmannetjes, veel dikkopjes sommigen zelfs al met pootjes, kleine stekelbaarsjes, een pad en zelfs enkele bloedzuigers</w:t>
      </w:r>
      <w:r>
        <w:rPr>
          <w:color w:val="538135" w:themeColor="accent6" w:themeShade="BF"/>
          <w:sz w:val="24"/>
        </w:rPr>
        <w:t>.</w:t>
      </w:r>
    </w:p>
    <w:p w14:paraId="559850FC" w14:textId="6734F891" w:rsidR="005B4109" w:rsidRDefault="005B4109" w:rsidP="005B4109">
      <w:pPr>
        <w:ind w:left="9"/>
        <w:jc w:val="both"/>
        <w:rPr>
          <w:szCs w:val="20"/>
        </w:rPr>
      </w:pPr>
      <w:r w:rsidRPr="005B4109">
        <w:rPr>
          <w:szCs w:val="20"/>
        </w:rPr>
        <w:t xml:space="preserve"> </w:t>
      </w:r>
      <w:r w:rsidR="008A72DE">
        <w:rPr>
          <w:noProof/>
        </w:rPr>
        <w:drawing>
          <wp:inline distT="0" distB="0" distL="0" distR="0" wp14:anchorId="790A485B" wp14:editId="251034F3">
            <wp:extent cx="1733550" cy="1300163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45" cy="130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0F6">
        <w:rPr>
          <w:noProof/>
        </w:rPr>
        <w:drawing>
          <wp:inline distT="0" distB="0" distL="0" distR="0" wp14:anchorId="1CD8482D" wp14:editId="45864265">
            <wp:extent cx="1762125" cy="132159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945" cy="132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0F6">
        <w:rPr>
          <w:noProof/>
        </w:rPr>
        <w:drawing>
          <wp:inline distT="0" distB="0" distL="0" distR="0" wp14:anchorId="0E5F317A" wp14:editId="29A2D793">
            <wp:extent cx="1752600" cy="13144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11" cy="131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0CE87" w14:textId="49701AE9" w:rsidR="000540F6" w:rsidRDefault="000540F6" w:rsidP="005B4109">
      <w:pPr>
        <w:ind w:left="9"/>
        <w:jc w:val="both"/>
        <w:rPr>
          <w:szCs w:val="20"/>
        </w:rPr>
      </w:pPr>
    </w:p>
    <w:p w14:paraId="6CC53EE0" w14:textId="19FCF984" w:rsidR="000540F6" w:rsidRDefault="000540F6" w:rsidP="005B4109">
      <w:pPr>
        <w:ind w:left="9"/>
        <w:jc w:val="both"/>
        <w:rPr>
          <w:sz w:val="24"/>
        </w:rPr>
      </w:pPr>
      <w:r>
        <w:rPr>
          <w:sz w:val="24"/>
        </w:rPr>
        <w:t>Ton en Arjan van de Insectenwerkgroep konden er veel over vertellen. Heel interessant!</w:t>
      </w:r>
    </w:p>
    <w:p w14:paraId="18FCF048" w14:textId="0A3313D3" w:rsidR="000540F6" w:rsidRDefault="000540F6" w:rsidP="005B4109">
      <w:pPr>
        <w:ind w:left="9"/>
        <w:jc w:val="both"/>
        <w:rPr>
          <w:sz w:val="24"/>
        </w:rPr>
      </w:pPr>
      <w:r>
        <w:rPr>
          <w:sz w:val="24"/>
        </w:rPr>
        <w:t>Na afloop was er nog gratis ranja te krijgen bij het Pannenkoekenhuis die zelfs een speciale Slootjespannenkoek op de kaart had staan! Hartelijk dank.</w:t>
      </w:r>
    </w:p>
    <w:p w14:paraId="648C3827" w14:textId="0DF8B1DC" w:rsidR="000540F6" w:rsidRDefault="000540F6" w:rsidP="005B4109">
      <w:pPr>
        <w:ind w:left="9"/>
        <w:jc w:val="both"/>
        <w:rPr>
          <w:sz w:val="24"/>
        </w:rPr>
      </w:pPr>
      <w:r>
        <w:rPr>
          <w:sz w:val="24"/>
        </w:rPr>
        <w:t>Kortom een hele leuke ochtend en voor herhaling vatbaar.</w:t>
      </w:r>
    </w:p>
    <w:p w14:paraId="1ABD001D" w14:textId="133AE54B" w:rsidR="000540F6" w:rsidRPr="000540F6" w:rsidRDefault="000540F6" w:rsidP="005B4109">
      <w:pPr>
        <w:ind w:left="9"/>
        <w:jc w:val="both"/>
        <w:rPr>
          <w:sz w:val="24"/>
        </w:rPr>
      </w:pPr>
      <w:r>
        <w:rPr>
          <w:noProof/>
        </w:rPr>
        <w:drawing>
          <wp:inline distT="0" distB="0" distL="0" distR="0" wp14:anchorId="2A0474B2" wp14:editId="41BB19A0">
            <wp:extent cx="3975100" cy="2981325"/>
            <wp:effectExtent l="0" t="0" r="635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0F6" w:rsidRPr="000540F6" w:rsidSect="005301BC">
      <w:headerReference w:type="default" r:id="rId12"/>
      <w:footerReference w:type="default" r:id="rId13"/>
      <w:pgSz w:w="11900" w:h="16840"/>
      <w:pgMar w:top="1843" w:right="1418" w:bottom="1701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CA207" w14:textId="77777777" w:rsidR="00A6686F" w:rsidRDefault="00A6686F" w:rsidP="00D36949">
      <w:r>
        <w:separator/>
      </w:r>
    </w:p>
  </w:endnote>
  <w:endnote w:type="continuationSeparator" w:id="0">
    <w:p w14:paraId="1A5FE0F2" w14:textId="77777777" w:rsidR="00A6686F" w:rsidRDefault="00A6686F" w:rsidP="00D36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589D0" w14:textId="041E6E93" w:rsidR="009F0AD2" w:rsidRDefault="00292FEC" w:rsidP="00D36949">
    <w:pPr>
      <w:pStyle w:val="Voet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E84BC58" wp14:editId="534A48FF">
              <wp:simplePos x="0" y="0"/>
              <wp:positionH relativeFrom="column">
                <wp:posOffset>-996950</wp:posOffset>
              </wp:positionH>
              <wp:positionV relativeFrom="paragraph">
                <wp:posOffset>-235585</wp:posOffset>
              </wp:positionV>
              <wp:extent cx="7617885" cy="1839"/>
              <wp:effectExtent l="0" t="0" r="27940" b="4953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17885" cy="1839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w14:anchorId="5126F975" id="Rechte verbindingslijn 3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8.5pt,-18.5pt" to="521.35pt,-18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" strokecolor="black [3213]" strokeweight=".5pt">
              <v:stroke joinstyle="miter"/>
            </v:line>
          </w:pict>
        </mc:Fallback>
      </mc:AlternateContent>
    </w:r>
    <w:r w:rsidR="002C6C74"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B43C1DE" wp14:editId="6FBBB0B2">
              <wp:simplePos x="0" y="0"/>
              <wp:positionH relativeFrom="column">
                <wp:posOffset>5941060</wp:posOffset>
              </wp:positionH>
              <wp:positionV relativeFrom="paragraph">
                <wp:posOffset>277495</wp:posOffset>
              </wp:positionV>
              <wp:extent cx="601200" cy="278130"/>
              <wp:effectExtent l="0" t="0" r="8890" b="762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200" cy="278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E0A14D" w14:textId="0773F989" w:rsidR="002C6C74" w:rsidRPr="00AD4E40" w:rsidRDefault="002C6C74" w:rsidP="002C6C74">
                          <w:pPr>
                            <w:rPr>
                              <w:color w:val="000000" w:themeColor="text1"/>
                            </w:rPr>
                          </w:pPr>
                          <w:r w:rsidRPr="00AD4E40">
                            <w:rPr>
                              <w:color w:val="000000" w:themeColor="text1"/>
                            </w:rPr>
                            <w:fldChar w:fldCharType="begin"/>
                          </w:r>
                          <w:r w:rsidRPr="00AD4E40">
                            <w:rPr>
                              <w:color w:val="000000" w:themeColor="text1"/>
                            </w:rPr>
                            <w:instrText xml:space="preserve"> PAGE </w:instrText>
                          </w:r>
                          <w:r w:rsidRPr="00AD4E40">
                            <w:rPr>
                              <w:color w:val="000000" w:themeColor="text1"/>
                            </w:rPr>
                            <w:fldChar w:fldCharType="separate"/>
                          </w:r>
                          <w:r w:rsidR="00507910">
                            <w:rPr>
                              <w:noProof/>
                              <w:color w:val="000000" w:themeColor="text1"/>
                            </w:rPr>
                            <w:t>1</w:t>
                          </w:r>
                          <w:r w:rsidRPr="00AD4E40">
                            <w:rPr>
                              <w:color w:val="000000" w:themeColor="text1"/>
                            </w:rPr>
                            <w:fldChar w:fldCharType="end"/>
                          </w:r>
                          <w:r w:rsidRPr="00AD4E40">
                            <w:rPr>
                              <w:color w:val="000000" w:themeColor="text1"/>
                            </w:rPr>
                            <w:t xml:space="preserve"> / </w:t>
                          </w:r>
                          <w:r w:rsidRPr="00AD4E40">
                            <w:rPr>
                              <w:color w:val="000000" w:themeColor="text1"/>
                            </w:rPr>
                            <w:fldChar w:fldCharType="begin"/>
                          </w:r>
                          <w:r w:rsidRPr="00AD4E40">
                            <w:rPr>
                              <w:color w:val="000000" w:themeColor="text1"/>
                            </w:rPr>
                            <w:instrText xml:space="preserve"> NUMPAGES </w:instrText>
                          </w:r>
                          <w:r w:rsidRPr="00AD4E40">
                            <w:rPr>
                              <w:color w:val="000000" w:themeColor="text1"/>
                            </w:rPr>
                            <w:fldChar w:fldCharType="separate"/>
                          </w:r>
                          <w:r w:rsidR="00507910">
                            <w:rPr>
                              <w:noProof/>
                              <w:color w:val="000000" w:themeColor="text1"/>
                            </w:rPr>
                            <w:t>1</w:t>
                          </w:r>
                          <w:r w:rsidRPr="00AD4E40">
                            <w:rPr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B43C1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7.8pt;margin-top:21.85pt;width:47.35pt;height:21.9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" stroked="f">
              <v:textbox style="mso-fit-shape-to-text:t">
                <w:txbxContent>
                  <w:p w14:paraId="63E0A14D" w14:textId="0773F989" w:rsidR="002C6C74" w:rsidRPr="00AD4E40" w:rsidRDefault="002C6C74" w:rsidP="002C6C74">
                    <w:pPr>
                      <w:rPr>
                        <w:color w:val="000000" w:themeColor="text1"/>
                      </w:rPr>
                    </w:pPr>
                    <w:r w:rsidRPr="00AD4E40">
                      <w:rPr>
                        <w:color w:val="000000" w:themeColor="text1"/>
                      </w:rPr>
                      <w:fldChar w:fldCharType="begin"/>
                    </w:r>
                    <w:r w:rsidRPr="00AD4E40">
                      <w:rPr>
                        <w:color w:val="000000" w:themeColor="text1"/>
                      </w:rPr>
                      <w:instrText xml:space="preserve"> PAGE </w:instrText>
                    </w:r>
                    <w:r w:rsidRPr="00AD4E40">
                      <w:rPr>
                        <w:color w:val="000000" w:themeColor="text1"/>
                      </w:rPr>
                      <w:fldChar w:fldCharType="separate"/>
                    </w:r>
                    <w:r w:rsidR="00507910">
                      <w:rPr>
                        <w:noProof/>
                        <w:color w:val="000000" w:themeColor="text1"/>
                      </w:rPr>
                      <w:t>1</w:t>
                    </w:r>
                    <w:r w:rsidRPr="00AD4E40">
                      <w:rPr>
                        <w:color w:val="000000" w:themeColor="text1"/>
                      </w:rPr>
                      <w:fldChar w:fldCharType="end"/>
                    </w:r>
                    <w:r w:rsidRPr="00AD4E40">
                      <w:rPr>
                        <w:color w:val="000000" w:themeColor="text1"/>
                      </w:rPr>
                      <w:t xml:space="preserve"> / </w:t>
                    </w:r>
                    <w:r w:rsidRPr="00AD4E40">
                      <w:rPr>
                        <w:color w:val="000000" w:themeColor="text1"/>
                      </w:rPr>
                      <w:fldChar w:fldCharType="begin"/>
                    </w:r>
                    <w:r w:rsidRPr="00AD4E40">
                      <w:rPr>
                        <w:color w:val="000000" w:themeColor="text1"/>
                      </w:rPr>
                      <w:instrText xml:space="preserve"> NUMPAGES </w:instrText>
                    </w:r>
                    <w:r w:rsidRPr="00AD4E40">
                      <w:rPr>
                        <w:color w:val="000000" w:themeColor="text1"/>
                      </w:rPr>
                      <w:fldChar w:fldCharType="separate"/>
                    </w:r>
                    <w:r w:rsidR="00507910">
                      <w:rPr>
                        <w:noProof/>
                        <w:color w:val="000000" w:themeColor="text1"/>
                      </w:rPr>
                      <w:t>1</w:t>
                    </w:r>
                    <w:r w:rsidRPr="00AD4E40">
                      <w:rPr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6081F"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5F459B3" wp14:editId="22EAC2BA">
              <wp:simplePos x="0" y="0"/>
              <wp:positionH relativeFrom="column">
                <wp:posOffset>-755650</wp:posOffset>
              </wp:positionH>
              <wp:positionV relativeFrom="paragraph">
                <wp:posOffset>-116205</wp:posOffset>
              </wp:positionV>
              <wp:extent cx="5102225" cy="455930"/>
              <wp:effectExtent l="0" t="0" r="3175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2225" cy="455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85700" w14:textId="77777777" w:rsidR="0066081F" w:rsidRPr="00AD4E40" w:rsidRDefault="0066081F">
                          <w:pPr>
                            <w:rPr>
                              <w:color w:val="000000" w:themeColor="text1"/>
                            </w:rPr>
                          </w:pPr>
                          <w:r w:rsidRPr="00AD4E40">
                            <w:rPr>
                              <w:color w:val="000000" w:themeColor="text1"/>
                            </w:rPr>
                            <w:t xml:space="preserve">Secretariaat: </w:t>
                          </w:r>
                          <w:r w:rsidRPr="00AD4E40">
                            <w:rPr>
                              <w:color w:val="000000" w:themeColor="text1"/>
                            </w:rPr>
                            <w:tab/>
                          </w:r>
                          <w:proofErr w:type="spellStart"/>
                          <w:r w:rsidRPr="00AD4E40">
                            <w:rPr>
                              <w:color w:val="000000" w:themeColor="text1"/>
                            </w:rPr>
                            <w:t>Oliviersweg</w:t>
                          </w:r>
                          <w:proofErr w:type="spellEnd"/>
                          <w:r w:rsidRPr="00AD4E40">
                            <w:rPr>
                              <w:color w:val="000000" w:themeColor="text1"/>
                            </w:rPr>
                            <w:t xml:space="preserve"> 4, 5061 PL Oisterwijk, Telefoon 013-5905695</w:t>
                          </w:r>
                        </w:p>
                        <w:p w14:paraId="5A9E8446" w14:textId="0B336184" w:rsidR="0066081F" w:rsidRPr="00AD4E40" w:rsidRDefault="00C100AE" w:rsidP="00C100AE">
                          <w:pPr>
                            <w:ind w:left="708" w:firstLine="708"/>
                            <w:rPr>
                              <w:color w:val="000000" w:themeColor="text1"/>
                              <w:lang w:val="en-US"/>
                            </w:rPr>
                          </w:pPr>
                          <w:r w:rsidRPr="00AD4E40">
                            <w:rPr>
                              <w:color w:val="000000" w:themeColor="text1"/>
                              <w:lang w:val="en-US"/>
                            </w:rPr>
                            <w:t>E</w:t>
                          </w:r>
                          <w:r w:rsidR="00AC3649">
                            <w:rPr>
                              <w:color w:val="000000" w:themeColor="text1"/>
                              <w:lang w:val="en-US"/>
                            </w:rPr>
                            <w:t>-</w:t>
                          </w:r>
                          <w:r w:rsidRPr="00AD4E40">
                            <w:rPr>
                              <w:color w:val="000000" w:themeColor="text1"/>
                              <w:lang w:val="en-US"/>
                            </w:rPr>
                            <w:t xml:space="preserve">mail: </w:t>
                          </w:r>
                          <w:hyperlink r:id="rId1" w:history="1">
                            <w:r w:rsidR="00AC3649" w:rsidRPr="003F0700">
                              <w:rPr>
                                <w:rStyle w:val="Hyperlink"/>
                                <w:lang w:val="en-US"/>
                              </w:rPr>
                              <w:t>info@ivnoisterwijk.nl</w:t>
                            </w:r>
                          </w:hyperlink>
                          <w:r w:rsidR="00AC3649">
                            <w:rPr>
                              <w:rStyle w:val="Hyperlink"/>
                              <w:color w:val="000000" w:themeColor="text1"/>
                              <w:lang w:val="en-US"/>
                            </w:rPr>
                            <w:t xml:space="preserve"> </w:t>
                          </w:r>
                          <w:r w:rsidR="0066081F" w:rsidRPr="00AD4E40">
                            <w:rPr>
                              <w:color w:val="000000" w:themeColor="text1"/>
                              <w:lang w:val="en-US"/>
                            </w:rPr>
                            <w:t xml:space="preserve"> Website: </w:t>
                          </w:r>
                          <w:hyperlink r:id="rId2" w:history="1">
                            <w:r w:rsidR="00AC3649" w:rsidRPr="003F0700">
                              <w:rPr>
                                <w:rStyle w:val="Hyperlink"/>
                                <w:lang w:val="en-US"/>
                              </w:rPr>
                              <w:t>www.ivnoisterwijk.nl</w:t>
                            </w:r>
                          </w:hyperlink>
                          <w:r w:rsidR="00AC3649">
                            <w:rPr>
                              <w:rStyle w:val="Hyperlink"/>
                              <w:color w:val="000000" w:themeColor="text1"/>
                              <w:lang w:val="en-US"/>
                            </w:rPr>
                            <w:t xml:space="preserve"> </w:t>
                          </w:r>
                          <w:r w:rsidR="0066081F" w:rsidRPr="00AD4E40">
                            <w:rPr>
                              <w:color w:val="000000" w:themeColor="text1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5F459B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5pt;margin-top:-9.15pt;width:401.75pt;height:35.9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" stroked="f">
              <v:textbox style="mso-fit-shape-to-text:t">
                <w:txbxContent>
                  <w:p w14:paraId="44285700" w14:textId="77777777" w:rsidR="0066081F" w:rsidRPr="00AD4E40" w:rsidRDefault="0066081F">
                    <w:pPr>
                      <w:rPr>
                        <w:color w:val="000000" w:themeColor="text1"/>
                      </w:rPr>
                    </w:pPr>
                    <w:r w:rsidRPr="00AD4E40">
                      <w:rPr>
                        <w:color w:val="000000" w:themeColor="text1"/>
                      </w:rPr>
                      <w:t xml:space="preserve">Secretariaat: </w:t>
                    </w:r>
                    <w:r w:rsidRPr="00AD4E40">
                      <w:rPr>
                        <w:color w:val="000000" w:themeColor="text1"/>
                      </w:rPr>
                      <w:tab/>
                    </w:r>
                    <w:proofErr w:type="spellStart"/>
                    <w:r w:rsidRPr="00AD4E40">
                      <w:rPr>
                        <w:color w:val="000000" w:themeColor="text1"/>
                      </w:rPr>
                      <w:t>Oliviersweg</w:t>
                    </w:r>
                    <w:proofErr w:type="spellEnd"/>
                    <w:r w:rsidRPr="00AD4E40">
                      <w:rPr>
                        <w:color w:val="000000" w:themeColor="text1"/>
                      </w:rPr>
                      <w:t xml:space="preserve"> 4, 5061 PL Oisterwijk, Telefoon 013-5905695</w:t>
                    </w:r>
                  </w:p>
                  <w:p w14:paraId="5A9E8446" w14:textId="0B336184" w:rsidR="0066081F" w:rsidRPr="00AD4E40" w:rsidRDefault="00C100AE" w:rsidP="00C100AE">
                    <w:pPr>
                      <w:ind w:left="708" w:firstLine="708"/>
                      <w:rPr>
                        <w:color w:val="000000" w:themeColor="text1"/>
                        <w:lang w:val="en-US"/>
                      </w:rPr>
                    </w:pPr>
                    <w:r w:rsidRPr="00AD4E40">
                      <w:rPr>
                        <w:color w:val="000000" w:themeColor="text1"/>
                        <w:lang w:val="en-US"/>
                      </w:rPr>
                      <w:t>E</w:t>
                    </w:r>
                    <w:r w:rsidR="00AC3649">
                      <w:rPr>
                        <w:color w:val="000000" w:themeColor="text1"/>
                        <w:lang w:val="en-US"/>
                      </w:rPr>
                      <w:t>-</w:t>
                    </w:r>
                    <w:r w:rsidRPr="00AD4E40">
                      <w:rPr>
                        <w:color w:val="000000" w:themeColor="text1"/>
                        <w:lang w:val="en-US"/>
                      </w:rPr>
                      <w:t xml:space="preserve">mail: </w:t>
                    </w:r>
                    <w:hyperlink r:id="rId3" w:history="1">
                      <w:r w:rsidR="00AC3649" w:rsidRPr="003F0700">
                        <w:rPr>
                          <w:rStyle w:val="Hyperlink"/>
                          <w:lang w:val="en-US"/>
                        </w:rPr>
                        <w:t>info@ivnoisterwijk.nl</w:t>
                      </w:r>
                    </w:hyperlink>
                    <w:r w:rsidR="00AC3649">
                      <w:rPr>
                        <w:rStyle w:val="Hyperlink"/>
                        <w:color w:val="000000" w:themeColor="text1"/>
                        <w:lang w:val="en-US"/>
                      </w:rPr>
                      <w:t xml:space="preserve"> </w:t>
                    </w:r>
                    <w:r w:rsidR="0066081F" w:rsidRPr="00AD4E40">
                      <w:rPr>
                        <w:color w:val="000000" w:themeColor="text1"/>
                        <w:lang w:val="en-US"/>
                      </w:rPr>
                      <w:t xml:space="preserve"> Website: </w:t>
                    </w:r>
                    <w:hyperlink r:id="rId4" w:history="1">
                      <w:r w:rsidR="00AC3649" w:rsidRPr="003F0700">
                        <w:rPr>
                          <w:rStyle w:val="Hyperlink"/>
                          <w:lang w:val="en-US"/>
                        </w:rPr>
                        <w:t>www.ivnoisterwijk.nl</w:t>
                      </w:r>
                    </w:hyperlink>
                    <w:r w:rsidR="00AC3649">
                      <w:rPr>
                        <w:rStyle w:val="Hyperlink"/>
                        <w:color w:val="000000" w:themeColor="text1"/>
                        <w:lang w:val="en-US"/>
                      </w:rPr>
                      <w:t xml:space="preserve"> </w:t>
                    </w:r>
                    <w:r w:rsidR="0066081F" w:rsidRPr="00AD4E40">
                      <w:rPr>
                        <w:color w:val="000000" w:themeColor="text1"/>
                        <w:lang w:val="en-US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F0AD2">
      <w:rPr>
        <w:noProof/>
        <w:lang w:eastAsia="nl-NL"/>
      </w:rPr>
      <w:drawing>
        <wp:anchor distT="0" distB="0" distL="114300" distR="114300" simplePos="0" relativeHeight="251659264" behindDoc="1" locked="1" layoutInCell="1" allowOverlap="1" wp14:anchorId="74050675" wp14:editId="0D794164">
          <wp:simplePos x="0" y="0"/>
          <wp:positionH relativeFrom="page">
            <wp:posOffset>5328920</wp:posOffset>
          </wp:positionH>
          <wp:positionV relativeFrom="page">
            <wp:posOffset>9969500</wp:posOffset>
          </wp:positionV>
          <wp:extent cx="2073600" cy="414000"/>
          <wp:effectExtent l="0" t="0" r="0" b="0"/>
          <wp:wrapNone/>
          <wp:docPr id="26" name="Afbeelding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VN BriefpapierOnder.eps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75" b="50474"/>
                  <a:stretch/>
                </pic:blipFill>
                <pic:spPr bwMode="auto">
                  <a:xfrm>
                    <a:off x="0" y="0"/>
                    <a:ext cx="2073600" cy="41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D56E6" w14:textId="77777777" w:rsidR="00A6686F" w:rsidRDefault="00A6686F" w:rsidP="00D36949">
      <w:r>
        <w:separator/>
      </w:r>
    </w:p>
  </w:footnote>
  <w:footnote w:type="continuationSeparator" w:id="0">
    <w:p w14:paraId="1CD33207" w14:textId="77777777" w:rsidR="00A6686F" w:rsidRDefault="00A6686F" w:rsidP="00D36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77A1C" w14:textId="77777777" w:rsidR="00292FEC" w:rsidRDefault="005301BC" w:rsidP="005301BC">
    <w:pPr>
      <w:pStyle w:val="Koptekst"/>
      <w:tabs>
        <w:tab w:val="clear" w:pos="4536"/>
        <w:tab w:val="clear" w:pos="9072"/>
        <w:tab w:val="left" w:pos="1050"/>
      </w:tabs>
    </w:pPr>
    <w:r>
      <w:tab/>
    </w:r>
  </w:p>
  <w:p w14:paraId="552833C2" w14:textId="77777777" w:rsidR="00292FEC" w:rsidRDefault="00292FEC" w:rsidP="005301BC">
    <w:pPr>
      <w:pStyle w:val="Koptekst"/>
      <w:tabs>
        <w:tab w:val="clear" w:pos="4536"/>
        <w:tab w:val="clear" w:pos="9072"/>
        <w:tab w:val="left" w:pos="1050"/>
      </w:tabs>
    </w:pPr>
  </w:p>
  <w:p w14:paraId="025674E5" w14:textId="77777777" w:rsidR="00292FEC" w:rsidRDefault="00292FEC" w:rsidP="005301BC">
    <w:pPr>
      <w:pStyle w:val="Koptekst"/>
      <w:tabs>
        <w:tab w:val="clear" w:pos="4536"/>
        <w:tab w:val="clear" w:pos="9072"/>
        <w:tab w:val="left" w:pos="1050"/>
      </w:tabs>
    </w:pPr>
  </w:p>
  <w:p w14:paraId="49CF1962" w14:textId="77777777" w:rsidR="00292FEC" w:rsidRDefault="00292FEC" w:rsidP="005301BC">
    <w:pPr>
      <w:pStyle w:val="Koptekst"/>
      <w:tabs>
        <w:tab w:val="clear" w:pos="4536"/>
        <w:tab w:val="clear" w:pos="9072"/>
        <w:tab w:val="left" w:pos="1050"/>
      </w:tabs>
    </w:pPr>
  </w:p>
  <w:p w14:paraId="290D942E" w14:textId="77777777" w:rsidR="00292FEC" w:rsidRDefault="00292FEC" w:rsidP="005301BC">
    <w:pPr>
      <w:pStyle w:val="Koptekst"/>
      <w:tabs>
        <w:tab w:val="clear" w:pos="4536"/>
        <w:tab w:val="clear" w:pos="9072"/>
        <w:tab w:val="left" w:pos="1050"/>
      </w:tabs>
    </w:pPr>
  </w:p>
  <w:p w14:paraId="4E7B76CD" w14:textId="4CA44642" w:rsidR="009F0AD2" w:rsidRDefault="00292FEC" w:rsidP="005301BC">
    <w:pPr>
      <w:pStyle w:val="Koptekst"/>
      <w:tabs>
        <w:tab w:val="clear" w:pos="4536"/>
        <w:tab w:val="clear" w:pos="9072"/>
        <w:tab w:val="left" w:pos="1050"/>
      </w:tabs>
    </w:pPr>
    <w:r>
      <w:rPr>
        <w:noProof/>
        <w:lang w:eastAsia="nl-NL"/>
      </w:rPr>
      <w:drawing>
        <wp:anchor distT="0" distB="0" distL="114300" distR="114300" simplePos="0" relativeHeight="251665408" behindDoc="1" locked="1" layoutInCell="1" allowOverlap="1" wp14:anchorId="08F38422" wp14:editId="0120C11B">
          <wp:simplePos x="0" y="0"/>
          <wp:positionH relativeFrom="margin">
            <wp:posOffset>0</wp:posOffset>
          </wp:positionH>
          <wp:positionV relativeFrom="page">
            <wp:posOffset>449580</wp:posOffset>
          </wp:positionV>
          <wp:extent cx="1936750" cy="748030"/>
          <wp:effectExtent l="0" t="0" r="635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VN BriefpapierBoven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6750" cy="74803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178EC"/>
    <w:multiLevelType w:val="hybridMultilevel"/>
    <w:tmpl w:val="B6544D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B391E"/>
    <w:multiLevelType w:val="hybridMultilevel"/>
    <w:tmpl w:val="0A4C803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C0E9E"/>
    <w:multiLevelType w:val="hybridMultilevel"/>
    <w:tmpl w:val="F9FA6E5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0F7865"/>
    <w:multiLevelType w:val="hybridMultilevel"/>
    <w:tmpl w:val="3E7A449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E36598"/>
    <w:multiLevelType w:val="hybridMultilevel"/>
    <w:tmpl w:val="9C36729A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89508E"/>
    <w:multiLevelType w:val="hybridMultilevel"/>
    <w:tmpl w:val="48FA0D4E"/>
    <w:lvl w:ilvl="0" w:tplc="DF8E0B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63674"/>
    <w:multiLevelType w:val="hybridMultilevel"/>
    <w:tmpl w:val="A20633B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8746B3"/>
    <w:multiLevelType w:val="hybridMultilevel"/>
    <w:tmpl w:val="240C550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D82BE4"/>
    <w:multiLevelType w:val="hybridMultilevel"/>
    <w:tmpl w:val="1186B21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DA37CA"/>
    <w:multiLevelType w:val="hybridMultilevel"/>
    <w:tmpl w:val="F1C23B2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375E5E"/>
    <w:multiLevelType w:val="hybridMultilevel"/>
    <w:tmpl w:val="F30824C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6D0546"/>
    <w:multiLevelType w:val="hybridMultilevel"/>
    <w:tmpl w:val="149C103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4F4D1D"/>
    <w:multiLevelType w:val="hybridMultilevel"/>
    <w:tmpl w:val="28BAB67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4B14CB"/>
    <w:multiLevelType w:val="hybridMultilevel"/>
    <w:tmpl w:val="B13258A2"/>
    <w:lvl w:ilvl="0" w:tplc="4F32A06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32E1A"/>
    <w:multiLevelType w:val="hybridMultilevel"/>
    <w:tmpl w:val="846C8832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861C06"/>
    <w:multiLevelType w:val="hybridMultilevel"/>
    <w:tmpl w:val="F13E5D9C"/>
    <w:lvl w:ilvl="0" w:tplc="3F52A8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CC0D6B"/>
    <w:multiLevelType w:val="hybridMultilevel"/>
    <w:tmpl w:val="4A10C720"/>
    <w:lvl w:ilvl="0" w:tplc="D0A01DB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774CC9"/>
    <w:multiLevelType w:val="hybridMultilevel"/>
    <w:tmpl w:val="FC3408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1470C"/>
    <w:multiLevelType w:val="hybridMultilevel"/>
    <w:tmpl w:val="BC4AE72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F81B3E"/>
    <w:multiLevelType w:val="hybridMultilevel"/>
    <w:tmpl w:val="9E24417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84934D2"/>
    <w:multiLevelType w:val="hybridMultilevel"/>
    <w:tmpl w:val="312E22B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5E4F1B"/>
    <w:multiLevelType w:val="hybridMultilevel"/>
    <w:tmpl w:val="0C2C4236"/>
    <w:lvl w:ilvl="0" w:tplc="D0A01D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C47D9A"/>
    <w:multiLevelType w:val="hybridMultilevel"/>
    <w:tmpl w:val="0F4E7D7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BEF3154"/>
    <w:multiLevelType w:val="hybridMultilevel"/>
    <w:tmpl w:val="B5C8290A"/>
    <w:lvl w:ilvl="0" w:tplc="C5DC3D3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E7171DC"/>
    <w:multiLevelType w:val="hybridMultilevel"/>
    <w:tmpl w:val="A7F84DC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FCA086D"/>
    <w:multiLevelType w:val="hybridMultilevel"/>
    <w:tmpl w:val="FD16DC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DA4A8B"/>
    <w:multiLevelType w:val="hybridMultilevel"/>
    <w:tmpl w:val="AFA00DEE"/>
    <w:lvl w:ilvl="0" w:tplc="A71420E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47E0BA4"/>
    <w:multiLevelType w:val="hybridMultilevel"/>
    <w:tmpl w:val="A4FABEF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4E91BAB"/>
    <w:multiLevelType w:val="hybridMultilevel"/>
    <w:tmpl w:val="6AFCC4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312BA"/>
    <w:multiLevelType w:val="hybridMultilevel"/>
    <w:tmpl w:val="23FE35C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85560CF"/>
    <w:multiLevelType w:val="hybridMultilevel"/>
    <w:tmpl w:val="61B27F4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CCB7101"/>
    <w:multiLevelType w:val="hybridMultilevel"/>
    <w:tmpl w:val="9F08721E"/>
    <w:lvl w:ilvl="0" w:tplc="B210A87A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70B77CCA"/>
    <w:multiLevelType w:val="hybridMultilevel"/>
    <w:tmpl w:val="674C2C0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9977474"/>
    <w:multiLevelType w:val="hybridMultilevel"/>
    <w:tmpl w:val="9ACC1748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BFC4B3C"/>
    <w:multiLevelType w:val="hybridMultilevel"/>
    <w:tmpl w:val="0D88954E"/>
    <w:lvl w:ilvl="0" w:tplc="D0A01DB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1C2370"/>
    <w:multiLevelType w:val="hybridMultilevel"/>
    <w:tmpl w:val="760634B8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05804696">
    <w:abstractNumId w:val="31"/>
  </w:num>
  <w:num w:numId="2" w16cid:durableId="916475804">
    <w:abstractNumId w:val="14"/>
  </w:num>
  <w:num w:numId="3" w16cid:durableId="1500271441">
    <w:abstractNumId w:val="0"/>
  </w:num>
  <w:num w:numId="4" w16cid:durableId="1122841989">
    <w:abstractNumId w:val="26"/>
  </w:num>
  <w:num w:numId="5" w16cid:durableId="110322532">
    <w:abstractNumId w:val="1"/>
  </w:num>
  <w:num w:numId="6" w16cid:durableId="1551040556">
    <w:abstractNumId w:val="25"/>
  </w:num>
  <w:num w:numId="7" w16cid:durableId="1840849186">
    <w:abstractNumId w:val="12"/>
  </w:num>
  <w:num w:numId="8" w16cid:durableId="2130468719">
    <w:abstractNumId w:val="28"/>
  </w:num>
  <w:num w:numId="9" w16cid:durableId="1626041334">
    <w:abstractNumId w:val="10"/>
  </w:num>
  <w:num w:numId="10" w16cid:durableId="1630741698">
    <w:abstractNumId w:val="29"/>
  </w:num>
  <w:num w:numId="11" w16cid:durableId="531849235">
    <w:abstractNumId w:val="27"/>
  </w:num>
  <w:num w:numId="12" w16cid:durableId="637224714">
    <w:abstractNumId w:val="33"/>
  </w:num>
  <w:num w:numId="13" w16cid:durableId="282612752">
    <w:abstractNumId w:val="18"/>
  </w:num>
  <w:num w:numId="14" w16cid:durableId="330761954">
    <w:abstractNumId w:val="3"/>
  </w:num>
  <w:num w:numId="15" w16cid:durableId="910778246">
    <w:abstractNumId w:val="35"/>
  </w:num>
  <w:num w:numId="16" w16cid:durableId="747701300">
    <w:abstractNumId w:val="11"/>
  </w:num>
  <w:num w:numId="17" w16cid:durableId="905841452">
    <w:abstractNumId w:val="4"/>
  </w:num>
  <w:num w:numId="18" w16cid:durableId="2134788477">
    <w:abstractNumId w:val="32"/>
  </w:num>
  <w:num w:numId="19" w16cid:durableId="27730917">
    <w:abstractNumId w:val="7"/>
  </w:num>
  <w:num w:numId="20" w16cid:durableId="1674794193">
    <w:abstractNumId w:val="8"/>
  </w:num>
  <w:num w:numId="21" w16cid:durableId="1755013689">
    <w:abstractNumId w:val="30"/>
  </w:num>
  <w:num w:numId="22" w16cid:durableId="685526022">
    <w:abstractNumId w:val="19"/>
  </w:num>
  <w:num w:numId="23" w16cid:durableId="1223558553">
    <w:abstractNumId w:val="23"/>
  </w:num>
  <w:num w:numId="24" w16cid:durableId="1076826004">
    <w:abstractNumId w:val="24"/>
  </w:num>
  <w:num w:numId="25" w16cid:durableId="472333410">
    <w:abstractNumId w:val="6"/>
  </w:num>
  <w:num w:numId="26" w16cid:durableId="1229461403">
    <w:abstractNumId w:val="9"/>
  </w:num>
  <w:num w:numId="27" w16cid:durableId="458451261">
    <w:abstractNumId w:val="20"/>
  </w:num>
  <w:num w:numId="28" w16cid:durableId="1104687576">
    <w:abstractNumId w:val="17"/>
  </w:num>
  <w:num w:numId="29" w16cid:durableId="1243683495">
    <w:abstractNumId w:val="15"/>
  </w:num>
  <w:num w:numId="30" w16cid:durableId="1826624876">
    <w:abstractNumId w:val="16"/>
  </w:num>
  <w:num w:numId="31" w16cid:durableId="329991307">
    <w:abstractNumId w:val="21"/>
  </w:num>
  <w:num w:numId="32" w16cid:durableId="276379262">
    <w:abstractNumId w:val="34"/>
  </w:num>
  <w:num w:numId="33" w16cid:durableId="1459572574">
    <w:abstractNumId w:val="22"/>
  </w:num>
  <w:num w:numId="34" w16cid:durableId="1255285938">
    <w:abstractNumId w:val="2"/>
  </w:num>
  <w:num w:numId="35" w16cid:durableId="843936785">
    <w:abstractNumId w:val="13"/>
  </w:num>
  <w:num w:numId="36" w16cid:durableId="19166285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81F"/>
    <w:rsid w:val="000023AF"/>
    <w:rsid w:val="000205EF"/>
    <w:rsid w:val="000209FF"/>
    <w:rsid w:val="00031A6C"/>
    <w:rsid w:val="00031D2F"/>
    <w:rsid w:val="00037059"/>
    <w:rsid w:val="000540F6"/>
    <w:rsid w:val="000706B3"/>
    <w:rsid w:val="000851B0"/>
    <w:rsid w:val="000862CC"/>
    <w:rsid w:val="00092D79"/>
    <w:rsid w:val="000955AC"/>
    <w:rsid w:val="000A6F2C"/>
    <w:rsid w:val="000B41D6"/>
    <w:rsid w:val="000C056E"/>
    <w:rsid w:val="000D3DBA"/>
    <w:rsid w:val="000E3BEA"/>
    <w:rsid w:val="000E566E"/>
    <w:rsid w:val="000E7436"/>
    <w:rsid w:val="00102DF4"/>
    <w:rsid w:val="001050D2"/>
    <w:rsid w:val="00110274"/>
    <w:rsid w:val="00114C11"/>
    <w:rsid w:val="00124426"/>
    <w:rsid w:val="00134A16"/>
    <w:rsid w:val="001421B3"/>
    <w:rsid w:val="00145DFB"/>
    <w:rsid w:val="0015735C"/>
    <w:rsid w:val="0017075B"/>
    <w:rsid w:val="00173D48"/>
    <w:rsid w:val="001771F0"/>
    <w:rsid w:val="00177800"/>
    <w:rsid w:val="00185274"/>
    <w:rsid w:val="0018550E"/>
    <w:rsid w:val="00185DAA"/>
    <w:rsid w:val="00186C10"/>
    <w:rsid w:val="00195C9B"/>
    <w:rsid w:val="00196066"/>
    <w:rsid w:val="001972C7"/>
    <w:rsid w:val="001D443B"/>
    <w:rsid w:val="001D6089"/>
    <w:rsid w:val="001E217C"/>
    <w:rsid w:val="001E5527"/>
    <w:rsid w:val="001F13CA"/>
    <w:rsid w:val="00213482"/>
    <w:rsid w:val="002255FE"/>
    <w:rsid w:val="002421CE"/>
    <w:rsid w:val="002664F5"/>
    <w:rsid w:val="00282A3D"/>
    <w:rsid w:val="00292FEC"/>
    <w:rsid w:val="0029708A"/>
    <w:rsid w:val="002A0532"/>
    <w:rsid w:val="002A05BE"/>
    <w:rsid w:val="002B2FB1"/>
    <w:rsid w:val="002B69D9"/>
    <w:rsid w:val="002C3D0F"/>
    <w:rsid w:val="002C6C74"/>
    <w:rsid w:val="002D183D"/>
    <w:rsid w:val="002D552C"/>
    <w:rsid w:val="002D74B9"/>
    <w:rsid w:val="002E0610"/>
    <w:rsid w:val="002F1AEF"/>
    <w:rsid w:val="002F499B"/>
    <w:rsid w:val="0030423C"/>
    <w:rsid w:val="003061BA"/>
    <w:rsid w:val="003143F5"/>
    <w:rsid w:val="00316768"/>
    <w:rsid w:val="00323F85"/>
    <w:rsid w:val="00324A13"/>
    <w:rsid w:val="003250E7"/>
    <w:rsid w:val="003260D4"/>
    <w:rsid w:val="00340CDD"/>
    <w:rsid w:val="00346A1F"/>
    <w:rsid w:val="003571AC"/>
    <w:rsid w:val="0035733D"/>
    <w:rsid w:val="00361E22"/>
    <w:rsid w:val="003644D4"/>
    <w:rsid w:val="00384FC8"/>
    <w:rsid w:val="00385828"/>
    <w:rsid w:val="0038778B"/>
    <w:rsid w:val="003A08BD"/>
    <w:rsid w:val="003A6C93"/>
    <w:rsid w:val="003A7DF2"/>
    <w:rsid w:val="003B0EB7"/>
    <w:rsid w:val="003B248B"/>
    <w:rsid w:val="003B29E4"/>
    <w:rsid w:val="003D02BE"/>
    <w:rsid w:val="003E02AD"/>
    <w:rsid w:val="003E2DA9"/>
    <w:rsid w:val="003E4443"/>
    <w:rsid w:val="004003DE"/>
    <w:rsid w:val="004016E2"/>
    <w:rsid w:val="00405F58"/>
    <w:rsid w:val="00407431"/>
    <w:rsid w:val="004218EC"/>
    <w:rsid w:val="00423D91"/>
    <w:rsid w:val="00424E64"/>
    <w:rsid w:val="004254A7"/>
    <w:rsid w:val="004423DD"/>
    <w:rsid w:val="00442F2E"/>
    <w:rsid w:val="00456B66"/>
    <w:rsid w:val="004704F3"/>
    <w:rsid w:val="00474628"/>
    <w:rsid w:val="00476B90"/>
    <w:rsid w:val="00483AA2"/>
    <w:rsid w:val="004841C0"/>
    <w:rsid w:val="004C7108"/>
    <w:rsid w:val="004D3EE2"/>
    <w:rsid w:val="004E0187"/>
    <w:rsid w:val="004E32FF"/>
    <w:rsid w:val="004E67A4"/>
    <w:rsid w:val="004E7E74"/>
    <w:rsid w:val="00507910"/>
    <w:rsid w:val="00521B58"/>
    <w:rsid w:val="005241AC"/>
    <w:rsid w:val="005301BC"/>
    <w:rsid w:val="00530361"/>
    <w:rsid w:val="00541878"/>
    <w:rsid w:val="00541889"/>
    <w:rsid w:val="00544670"/>
    <w:rsid w:val="00551EAC"/>
    <w:rsid w:val="0055599D"/>
    <w:rsid w:val="005607B5"/>
    <w:rsid w:val="00585328"/>
    <w:rsid w:val="00596BF5"/>
    <w:rsid w:val="005A6554"/>
    <w:rsid w:val="005A7EBA"/>
    <w:rsid w:val="005B0BC0"/>
    <w:rsid w:val="005B4109"/>
    <w:rsid w:val="005D1C07"/>
    <w:rsid w:val="005D349C"/>
    <w:rsid w:val="005D351C"/>
    <w:rsid w:val="005E27E3"/>
    <w:rsid w:val="005F4EFD"/>
    <w:rsid w:val="006111C5"/>
    <w:rsid w:val="00633365"/>
    <w:rsid w:val="0064330A"/>
    <w:rsid w:val="00644434"/>
    <w:rsid w:val="00652631"/>
    <w:rsid w:val="0066081F"/>
    <w:rsid w:val="00667280"/>
    <w:rsid w:val="00673146"/>
    <w:rsid w:val="0068216E"/>
    <w:rsid w:val="00686EC5"/>
    <w:rsid w:val="006902A0"/>
    <w:rsid w:val="006902C5"/>
    <w:rsid w:val="006911BB"/>
    <w:rsid w:val="006A08F2"/>
    <w:rsid w:val="006A4D24"/>
    <w:rsid w:val="006A5A3E"/>
    <w:rsid w:val="006A76A2"/>
    <w:rsid w:val="006B37F2"/>
    <w:rsid w:val="006B3B96"/>
    <w:rsid w:val="006B54B2"/>
    <w:rsid w:val="006C3032"/>
    <w:rsid w:val="006C6900"/>
    <w:rsid w:val="006D6E3F"/>
    <w:rsid w:val="006E00C9"/>
    <w:rsid w:val="006E0ECF"/>
    <w:rsid w:val="006E182F"/>
    <w:rsid w:val="006E2060"/>
    <w:rsid w:val="006E649A"/>
    <w:rsid w:val="006F2C5E"/>
    <w:rsid w:val="00704F9D"/>
    <w:rsid w:val="0070538D"/>
    <w:rsid w:val="00712A45"/>
    <w:rsid w:val="007161DE"/>
    <w:rsid w:val="007207F0"/>
    <w:rsid w:val="00720DB3"/>
    <w:rsid w:val="00735969"/>
    <w:rsid w:val="007374A6"/>
    <w:rsid w:val="007455D1"/>
    <w:rsid w:val="00764C10"/>
    <w:rsid w:val="0076689B"/>
    <w:rsid w:val="00766E94"/>
    <w:rsid w:val="00771C97"/>
    <w:rsid w:val="007837AD"/>
    <w:rsid w:val="00786923"/>
    <w:rsid w:val="00787546"/>
    <w:rsid w:val="00790BB3"/>
    <w:rsid w:val="00792246"/>
    <w:rsid w:val="00793359"/>
    <w:rsid w:val="00796E9A"/>
    <w:rsid w:val="007B03CC"/>
    <w:rsid w:val="007C72E4"/>
    <w:rsid w:val="007D74C3"/>
    <w:rsid w:val="007E2428"/>
    <w:rsid w:val="007F4881"/>
    <w:rsid w:val="007F7DCC"/>
    <w:rsid w:val="00806B7F"/>
    <w:rsid w:val="00813ADB"/>
    <w:rsid w:val="008338C2"/>
    <w:rsid w:val="00833C10"/>
    <w:rsid w:val="00842196"/>
    <w:rsid w:val="008426D6"/>
    <w:rsid w:val="00847F65"/>
    <w:rsid w:val="00865B29"/>
    <w:rsid w:val="00867AE7"/>
    <w:rsid w:val="00892A48"/>
    <w:rsid w:val="0089786B"/>
    <w:rsid w:val="008A0975"/>
    <w:rsid w:val="008A1E26"/>
    <w:rsid w:val="008A2C69"/>
    <w:rsid w:val="008A72DE"/>
    <w:rsid w:val="008B46B0"/>
    <w:rsid w:val="008B5D3B"/>
    <w:rsid w:val="008C59FC"/>
    <w:rsid w:val="008C5A63"/>
    <w:rsid w:val="008D1C47"/>
    <w:rsid w:val="008D3158"/>
    <w:rsid w:val="008F1444"/>
    <w:rsid w:val="008F4500"/>
    <w:rsid w:val="00901F06"/>
    <w:rsid w:val="009106BE"/>
    <w:rsid w:val="009109BB"/>
    <w:rsid w:val="009261EA"/>
    <w:rsid w:val="0093301F"/>
    <w:rsid w:val="009438F6"/>
    <w:rsid w:val="00944252"/>
    <w:rsid w:val="00944B01"/>
    <w:rsid w:val="00953867"/>
    <w:rsid w:val="00960B9F"/>
    <w:rsid w:val="00973E79"/>
    <w:rsid w:val="00976B49"/>
    <w:rsid w:val="0097766B"/>
    <w:rsid w:val="00980E0B"/>
    <w:rsid w:val="009B2239"/>
    <w:rsid w:val="009B2300"/>
    <w:rsid w:val="009B66D8"/>
    <w:rsid w:val="009C310B"/>
    <w:rsid w:val="009C3B28"/>
    <w:rsid w:val="009F0AD2"/>
    <w:rsid w:val="009F528A"/>
    <w:rsid w:val="00A0358A"/>
    <w:rsid w:val="00A118FC"/>
    <w:rsid w:val="00A34977"/>
    <w:rsid w:val="00A34F1D"/>
    <w:rsid w:val="00A36357"/>
    <w:rsid w:val="00A5435B"/>
    <w:rsid w:val="00A604D9"/>
    <w:rsid w:val="00A63455"/>
    <w:rsid w:val="00A6686F"/>
    <w:rsid w:val="00A71E9F"/>
    <w:rsid w:val="00A73365"/>
    <w:rsid w:val="00A7414E"/>
    <w:rsid w:val="00A822AB"/>
    <w:rsid w:val="00A86088"/>
    <w:rsid w:val="00A90089"/>
    <w:rsid w:val="00AA0916"/>
    <w:rsid w:val="00AA1C91"/>
    <w:rsid w:val="00AA66B0"/>
    <w:rsid w:val="00AA7FDE"/>
    <w:rsid w:val="00AB07F3"/>
    <w:rsid w:val="00AB2BA6"/>
    <w:rsid w:val="00AB6E85"/>
    <w:rsid w:val="00AB71E3"/>
    <w:rsid w:val="00AC0CA0"/>
    <w:rsid w:val="00AC3649"/>
    <w:rsid w:val="00AD3044"/>
    <w:rsid w:val="00AD4E40"/>
    <w:rsid w:val="00AE3514"/>
    <w:rsid w:val="00AF684C"/>
    <w:rsid w:val="00B03C1E"/>
    <w:rsid w:val="00B0465F"/>
    <w:rsid w:val="00B13C54"/>
    <w:rsid w:val="00B14AD8"/>
    <w:rsid w:val="00B16A32"/>
    <w:rsid w:val="00B22EB4"/>
    <w:rsid w:val="00B35FBB"/>
    <w:rsid w:val="00B44CC9"/>
    <w:rsid w:val="00B5529C"/>
    <w:rsid w:val="00B55C33"/>
    <w:rsid w:val="00B63517"/>
    <w:rsid w:val="00B705BE"/>
    <w:rsid w:val="00B754A5"/>
    <w:rsid w:val="00B8449B"/>
    <w:rsid w:val="00B9354A"/>
    <w:rsid w:val="00BB3873"/>
    <w:rsid w:val="00BB7AEB"/>
    <w:rsid w:val="00BC285F"/>
    <w:rsid w:val="00BD2F69"/>
    <w:rsid w:val="00BE0869"/>
    <w:rsid w:val="00BE5068"/>
    <w:rsid w:val="00BE51F5"/>
    <w:rsid w:val="00BE7F93"/>
    <w:rsid w:val="00BF1592"/>
    <w:rsid w:val="00BF165F"/>
    <w:rsid w:val="00BF56C8"/>
    <w:rsid w:val="00C07E2B"/>
    <w:rsid w:val="00C100AE"/>
    <w:rsid w:val="00C10D14"/>
    <w:rsid w:val="00C10F4E"/>
    <w:rsid w:val="00C11674"/>
    <w:rsid w:val="00C210CD"/>
    <w:rsid w:val="00C35C8E"/>
    <w:rsid w:val="00C36156"/>
    <w:rsid w:val="00C44050"/>
    <w:rsid w:val="00C87BC3"/>
    <w:rsid w:val="00C93B4D"/>
    <w:rsid w:val="00C94505"/>
    <w:rsid w:val="00C94A5B"/>
    <w:rsid w:val="00C96019"/>
    <w:rsid w:val="00CA0361"/>
    <w:rsid w:val="00CA3E64"/>
    <w:rsid w:val="00CA5C19"/>
    <w:rsid w:val="00CB05B3"/>
    <w:rsid w:val="00CB1A11"/>
    <w:rsid w:val="00CB6D4E"/>
    <w:rsid w:val="00CC15BD"/>
    <w:rsid w:val="00CE04A8"/>
    <w:rsid w:val="00D00C6C"/>
    <w:rsid w:val="00D01C56"/>
    <w:rsid w:val="00D02A7A"/>
    <w:rsid w:val="00D04A73"/>
    <w:rsid w:val="00D11506"/>
    <w:rsid w:val="00D127C0"/>
    <w:rsid w:val="00D16697"/>
    <w:rsid w:val="00D16A08"/>
    <w:rsid w:val="00D172EA"/>
    <w:rsid w:val="00D222BA"/>
    <w:rsid w:val="00D22FCC"/>
    <w:rsid w:val="00D27E31"/>
    <w:rsid w:val="00D36949"/>
    <w:rsid w:val="00D60150"/>
    <w:rsid w:val="00D65D23"/>
    <w:rsid w:val="00D854E8"/>
    <w:rsid w:val="00D86DED"/>
    <w:rsid w:val="00D96E5B"/>
    <w:rsid w:val="00DA3364"/>
    <w:rsid w:val="00DC13A2"/>
    <w:rsid w:val="00DD687B"/>
    <w:rsid w:val="00E02E2C"/>
    <w:rsid w:val="00E1030E"/>
    <w:rsid w:val="00E14068"/>
    <w:rsid w:val="00E24D79"/>
    <w:rsid w:val="00E26CCD"/>
    <w:rsid w:val="00E33135"/>
    <w:rsid w:val="00E332F0"/>
    <w:rsid w:val="00E41624"/>
    <w:rsid w:val="00E466E8"/>
    <w:rsid w:val="00E54D43"/>
    <w:rsid w:val="00E61FFD"/>
    <w:rsid w:val="00E6317A"/>
    <w:rsid w:val="00E701E2"/>
    <w:rsid w:val="00E73FEB"/>
    <w:rsid w:val="00E87380"/>
    <w:rsid w:val="00E9325C"/>
    <w:rsid w:val="00EA6BEE"/>
    <w:rsid w:val="00EC6796"/>
    <w:rsid w:val="00ED6AE0"/>
    <w:rsid w:val="00ED779E"/>
    <w:rsid w:val="00EF24A8"/>
    <w:rsid w:val="00EF7082"/>
    <w:rsid w:val="00F02F63"/>
    <w:rsid w:val="00F11408"/>
    <w:rsid w:val="00F124C0"/>
    <w:rsid w:val="00F168D2"/>
    <w:rsid w:val="00F30103"/>
    <w:rsid w:val="00F376A7"/>
    <w:rsid w:val="00F406D0"/>
    <w:rsid w:val="00F4356D"/>
    <w:rsid w:val="00F44502"/>
    <w:rsid w:val="00F47B60"/>
    <w:rsid w:val="00F507BD"/>
    <w:rsid w:val="00F51FCC"/>
    <w:rsid w:val="00F529E7"/>
    <w:rsid w:val="00F532C7"/>
    <w:rsid w:val="00F6591D"/>
    <w:rsid w:val="00F700DD"/>
    <w:rsid w:val="00F76A82"/>
    <w:rsid w:val="00F76DE0"/>
    <w:rsid w:val="00F77D6C"/>
    <w:rsid w:val="00F91C01"/>
    <w:rsid w:val="00F95A73"/>
    <w:rsid w:val="00FA1104"/>
    <w:rsid w:val="00FA13D2"/>
    <w:rsid w:val="00FA3B5D"/>
    <w:rsid w:val="00FB02C0"/>
    <w:rsid w:val="00FB35DF"/>
    <w:rsid w:val="00FC584B"/>
    <w:rsid w:val="00FC7137"/>
    <w:rsid w:val="00FD57E6"/>
    <w:rsid w:val="00FD6075"/>
    <w:rsid w:val="00FD6796"/>
    <w:rsid w:val="00FD7F4E"/>
    <w:rsid w:val="00FE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1813D"/>
  <w14:defaultImageDpi w14:val="32767"/>
  <w15:chartTrackingRefBased/>
  <w15:docId w15:val="{BD572C47-8D52-496B-806D-7570BF65F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63517"/>
    <w:pPr>
      <w:spacing w:line="280" w:lineRule="atLeast"/>
    </w:pPr>
    <w:rPr>
      <w:rFonts w:ascii="Arial" w:hAnsi="Arial" w:cs="Arial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B63517"/>
    <w:pPr>
      <w:spacing w:after="240" w:line="432" w:lineRule="atLeast"/>
      <w:outlineLvl w:val="0"/>
    </w:pPr>
    <w:rPr>
      <w:b/>
      <w:color w:val="4D4D4F"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63517"/>
    <w:pPr>
      <w:spacing w:line="264" w:lineRule="atLeast"/>
      <w:outlineLvl w:val="1"/>
    </w:pPr>
    <w:rPr>
      <w:b/>
      <w:color w:val="4D4D4F"/>
      <w:sz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63517"/>
    <w:pPr>
      <w:spacing w:line="264" w:lineRule="atLeast"/>
      <w:outlineLvl w:val="2"/>
    </w:pPr>
    <w:rPr>
      <w:b/>
      <w:color w:val="4D4D4F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63517"/>
    <w:pPr>
      <w:spacing w:line="264" w:lineRule="atLeast"/>
      <w:outlineLvl w:val="3"/>
    </w:pPr>
    <w:rPr>
      <w:i/>
      <w:color w:val="4D4D4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6351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63517"/>
    <w:rPr>
      <w:rFonts w:ascii="Arial" w:hAnsi="Arial" w:cs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B6351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63517"/>
    <w:rPr>
      <w:rFonts w:ascii="Arial" w:hAnsi="Arial" w:cs="Arial"/>
      <w:sz w:val="20"/>
    </w:rPr>
  </w:style>
  <w:style w:type="character" w:customStyle="1" w:styleId="Kop1Char">
    <w:name w:val="Kop 1 Char"/>
    <w:basedOn w:val="Standaardalinea-lettertype"/>
    <w:link w:val="Kop1"/>
    <w:uiPriority w:val="9"/>
    <w:rsid w:val="00B63517"/>
    <w:rPr>
      <w:rFonts w:ascii="Arial" w:hAnsi="Arial" w:cs="Arial"/>
      <w:b/>
      <w:color w:val="4D4D4F"/>
      <w:sz w:val="36"/>
      <w:szCs w:val="36"/>
    </w:rPr>
  </w:style>
  <w:style w:type="character" w:customStyle="1" w:styleId="Kop2Char">
    <w:name w:val="Kop 2 Char"/>
    <w:basedOn w:val="Standaardalinea-lettertype"/>
    <w:link w:val="Kop2"/>
    <w:uiPriority w:val="9"/>
    <w:rsid w:val="00B63517"/>
    <w:rPr>
      <w:rFonts w:ascii="Arial" w:hAnsi="Arial" w:cs="Arial"/>
      <w:b/>
      <w:color w:val="4D4D4F"/>
      <w:sz w:val="28"/>
    </w:rPr>
  </w:style>
  <w:style w:type="character" w:customStyle="1" w:styleId="Kop3Char">
    <w:name w:val="Kop 3 Char"/>
    <w:basedOn w:val="Standaardalinea-lettertype"/>
    <w:link w:val="Kop3"/>
    <w:uiPriority w:val="9"/>
    <w:rsid w:val="00B63517"/>
    <w:rPr>
      <w:rFonts w:ascii="Arial" w:hAnsi="Arial" w:cs="Arial"/>
      <w:b/>
      <w:color w:val="4D4D4F"/>
      <w:sz w:val="20"/>
    </w:rPr>
  </w:style>
  <w:style w:type="character" w:customStyle="1" w:styleId="Kop4Char">
    <w:name w:val="Kop 4 Char"/>
    <w:basedOn w:val="Standaardalinea-lettertype"/>
    <w:link w:val="Kop4"/>
    <w:uiPriority w:val="9"/>
    <w:rsid w:val="00B63517"/>
    <w:rPr>
      <w:rFonts w:ascii="Arial" w:hAnsi="Arial" w:cs="Arial"/>
      <w:i/>
      <w:color w:val="4D4D4F"/>
      <w:sz w:val="20"/>
    </w:rPr>
  </w:style>
  <w:style w:type="character" w:styleId="Hyperlink">
    <w:name w:val="Hyperlink"/>
    <w:basedOn w:val="Standaardalinea-lettertype"/>
    <w:uiPriority w:val="99"/>
    <w:unhideWhenUsed/>
    <w:rsid w:val="0066081F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66081F"/>
    <w:rPr>
      <w:rFonts w:ascii="Arial" w:hAnsi="Arial" w:cs="Arial"/>
      <w:sz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9708A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6902C5"/>
    <w:pPr>
      <w:ind w:left="720"/>
      <w:contextualSpacing/>
    </w:pPr>
  </w:style>
  <w:style w:type="character" w:customStyle="1" w:styleId="Onopgelostemelding1">
    <w:name w:val="Onopgeloste melding1"/>
    <w:basedOn w:val="Standaardalinea-lettertype"/>
    <w:uiPriority w:val="99"/>
    <w:rsid w:val="009B2300"/>
    <w:rPr>
      <w:color w:val="808080"/>
      <w:shd w:val="clear" w:color="auto" w:fill="E6E6E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1406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14068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C6900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AC36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22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ivnoisterwijk.nl" TargetMode="External"/><Relationship Id="rId2" Type="http://schemas.openxmlformats.org/officeDocument/2006/relationships/hyperlink" Target="http://www.ivnoisterwijk.nl" TargetMode="External"/><Relationship Id="rId1" Type="http://schemas.openxmlformats.org/officeDocument/2006/relationships/hyperlink" Target="mailto:info@ivnoisterwijk.nl" TargetMode="External"/><Relationship Id="rId5" Type="http://schemas.openxmlformats.org/officeDocument/2006/relationships/image" Target="media/image6.emf"/><Relationship Id="rId4" Type="http://schemas.openxmlformats.org/officeDocument/2006/relationships/hyperlink" Target="http://www.ivnoisterwijk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chij\Dropbox\IVN%20Oisterwijk\5_PR\01a_Nieuwe%20huisstijl%20IVN%20Landelijk\Sjablonen\Sjabloon%20Agenda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038BD59-35AC-4032-9082-1EF28774A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Agenda.dotx</Template>
  <TotalTime>4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Bestuursvergadering IVN Oisterwijk </vt:lpstr>
    </vt:vector>
  </TitlesOfParts>
  <Company>HALM ICT-diensten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van Schijndel</dc:creator>
  <cp:keywords/>
  <dc:description/>
  <cp:lastModifiedBy>maria zijlmans-de wijs</cp:lastModifiedBy>
  <cp:revision>2</cp:revision>
  <cp:lastPrinted>2020-07-13T13:36:00Z</cp:lastPrinted>
  <dcterms:created xsi:type="dcterms:W3CDTF">2023-06-13T09:27:00Z</dcterms:created>
  <dcterms:modified xsi:type="dcterms:W3CDTF">2023-06-13T09:27:00Z</dcterms:modified>
</cp:coreProperties>
</file>