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6A0DCC" w14:textId="7B0816CA" w:rsidR="000F401F" w:rsidRPr="003962E4" w:rsidRDefault="002804FC" w:rsidP="00C27711">
      <w:pPr>
        <w:ind w:left="0"/>
        <w:rPr>
          <w:color w:val="auto"/>
          <w:sz w:val="28"/>
          <w:szCs w:val="28"/>
        </w:rPr>
      </w:pPr>
      <w:r w:rsidRPr="003962E4">
        <w:rPr>
          <w:noProof/>
          <w:color w:val="auto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A95A2A" wp14:editId="5168984F">
            <wp:simplePos x="0" y="0"/>
            <wp:positionH relativeFrom="margin">
              <wp:align>center</wp:align>
            </wp:positionH>
            <wp:positionV relativeFrom="paragraph">
              <wp:posOffset>493395</wp:posOffset>
            </wp:positionV>
            <wp:extent cx="9976513" cy="11865130"/>
            <wp:effectExtent l="0" t="0" r="5715" b="3175"/>
            <wp:wrapNone/>
            <wp:docPr id="2009758940" name="Afbeelding 1" descr="Afbeelding met buitenshuis, boom, huis, plan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758940" name="Afbeelding 1" descr="Afbeelding met buitenshuis, boom, huis, plant&#10;&#10;Door AI gegenereerde inhoud is mogelijk onjui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6513" cy="1186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2B6">
        <w:rPr>
          <w:noProof/>
          <w:color w:val="auto"/>
          <w:sz w:val="28"/>
          <w:szCs w:val="28"/>
        </w:rPr>
        <w:t>Vervang onderstaande luchtfoto door</w:t>
      </w:r>
      <w:r w:rsidR="00620CC1" w:rsidRPr="00620CC1">
        <w:rPr>
          <w:noProof/>
          <w:color w:val="auto"/>
          <w:sz w:val="28"/>
          <w:szCs w:val="28"/>
        </w:rPr>
        <w:t xml:space="preserve"> een screenshot van jullie schooldak via Google </w:t>
      </w:r>
      <w:r w:rsidR="00D772B6">
        <w:rPr>
          <w:noProof/>
          <w:color w:val="auto"/>
          <w:sz w:val="28"/>
          <w:szCs w:val="28"/>
        </w:rPr>
        <w:t>Maps</w:t>
      </w:r>
      <w:r w:rsidR="003962E4" w:rsidRPr="003962E4">
        <w:rPr>
          <w:color w:val="auto"/>
          <w:sz w:val="28"/>
          <w:szCs w:val="28"/>
        </w:rPr>
        <w:t>:</w:t>
      </w:r>
    </w:p>
    <w:p w14:paraId="2A0C36BC" w14:textId="77777777" w:rsidR="00C27711" w:rsidRPr="00C27711" w:rsidRDefault="00C27711" w:rsidP="00C27711">
      <w:pPr>
        <w:rPr>
          <w:sz w:val="28"/>
          <w:szCs w:val="28"/>
        </w:rPr>
      </w:pPr>
    </w:p>
    <w:p w14:paraId="6037F10F" w14:textId="77777777" w:rsidR="00C27711" w:rsidRPr="00C27711" w:rsidRDefault="00C27711" w:rsidP="00C27711">
      <w:pPr>
        <w:rPr>
          <w:sz w:val="28"/>
          <w:szCs w:val="28"/>
        </w:rPr>
      </w:pPr>
    </w:p>
    <w:p w14:paraId="581A1469" w14:textId="77777777" w:rsidR="00C27711" w:rsidRPr="00C27711" w:rsidRDefault="00C27711" w:rsidP="00C27711">
      <w:pPr>
        <w:rPr>
          <w:sz w:val="28"/>
          <w:szCs w:val="28"/>
        </w:rPr>
      </w:pPr>
    </w:p>
    <w:p w14:paraId="0F8E0094" w14:textId="77777777" w:rsidR="00C27711" w:rsidRPr="00C27711" w:rsidRDefault="00C27711" w:rsidP="00C27711">
      <w:pPr>
        <w:rPr>
          <w:sz w:val="28"/>
          <w:szCs w:val="28"/>
        </w:rPr>
      </w:pPr>
    </w:p>
    <w:p w14:paraId="32F03ED0" w14:textId="77777777" w:rsidR="00C27711" w:rsidRPr="00C27711" w:rsidRDefault="00C27711" w:rsidP="00C27711">
      <w:pPr>
        <w:rPr>
          <w:sz w:val="28"/>
          <w:szCs w:val="28"/>
        </w:rPr>
      </w:pPr>
    </w:p>
    <w:p w14:paraId="21ABFB2D" w14:textId="77777777" w:rsidR="00C27711" w:rsidRPr="00C27711" w:rsidRDefault="00C27711" w:rsidP="00C27711">
      <w:pPr>
        <w:rPr>
          <w:sz w:val="28"/>
          <w:szCs w:val="28"/>
        </w:rPr>
      </w:pPr>
    </w:p>
    <w:p w14:paraId="068F5452" w14:textId="77777777" w:rsidR="00C27711" w:rsidRPr="00C27711" w:rsidRDefault="00C27711" w:rsidP="00C27711">
      <w:pPr>
        <w:rPr>
          <w:sz w:val="28"/>
          <w:szCs w:val="28"/>
        </w:rPr>
      </w:pPr>
    </w:p>
    <w:p w14:paraId="4D1A95CE" w14:textId="77777777" w:rsidR="00C27711" w:rsidRPr="00C27711" w:rsidRDefault="00C27711" w:rsidP="00C27711">
      <w:pPr>
        <w:rPr>
          <w:sz w:val="28"/>
          <w:szCs w:val="28"/>
        </w:rPr>
      </w:pPr>
    </w:p>
    <w:p w14:paraId="4C7210EF" w14:textId="77777777" w:rsidR="00C27711" w:rsidRPr="00C27711" w:rsidRDefault="00C27711" w:rsidP="00C27711">
      <w:pPr>
        <w:rPr>
          <w:sz w:val="28"/>
          <w:szCs w:val="28"/>
        </w:rPr>
      </w:pPr>
    </w:p>
    <w:p w14:paraId="5F82E808" w14:textId="77777777" w:rsidR="00C27711" w:rsidRPr="00C27711" w:rsidRDefault="00C27711" w:rsidP="00C27711">
      <w:pPr>
        <w:rPr>
          <w:sz w:val="28"/>
          <w:szCs w:val="28"/>
        </w:rPr>
      </w:pPr>
    </w:p>
    <w:p w14:paraId="44B0C04B" w14:textId="77777777" w:rsidR="00C27711" w:rsidRPr="00C27711" w:rsidRDefault="00C27711" w:rsidP="00C27711">
      <w:pPr>
        <w:rPr>
          <w:sz w:val="28"/>
          <w:szCs w:val="28"/>
        </w:rPr>
      </w:pPr>
    </w:p>
    <w:p w14:paraId="33ACEE0F" w14:textId="77777777" w:rsidR="00C27711" w:rsidRPr="00C27711" w:rsidRDefault="00C27711" w:rsidP="00C27711">
      <w:pPr>
        <w:rPr>
          <w:sz w:val="28"/>
          <w:szCs w:val="28"/>
        </w:rPr>
      </w:pPr>
    </w:p>
    <w:p w14:paraId="7ECF4FA7" w14:textId="77777777" w:rsidR="00C27711" w:rsidRPr="00C27711" w:rsidRDefault="00C27711" w:rsidP="00C27711">
      <w:pPr>
        <w:rPr>
          <w:sz w:val="28"/>
          <w:szCs w:val="28"/>
        </w:rPr>
      </w:pPr>
    </w:p>
    <w:p w14:paraId="2C95AAC7" w14:textId="77777777" w:rsidR="00C27711" w:rsidRPr="00C27711" w:rsidRDefault="00C27711" w:rsidP="00C27711">
      <w:pPr>
        <w:rPr>
          <w:sz w:val="28"/>
          <w:szCs w:val="28"/>
        </w:rPr>
      </w:pPr>
    </w:p>
    <w:p w14:paraId="218149AB" w14:textId="77777777" w:rsidR="00C27711" w:rsidRPr="00C27711" w:rsidRDefault="00C27711" w:rsidP="00C27711">
      <w:pPr>
        <w:rPr>
          <w:sz w:val="28"/>
          <w:szCs w:val="28"/>
        </w:rPr>
      </w:pPr>
    </w:p>
    <w:p w14:paraId="641C10F9" w14:textId="77777777" w:rsidR="00C27711" w:rsidRPr="00C27711" w:rsidRDefault="00C27711" w:rsidP="00C27711">
      <w:pPr>
        <w:rPr>
          <w:sz w:val="28"/>
          <w:szCs w:val="28"/>
        </w:rPr>
      </w:pPr>
    </w:p>
    <w:p w14:paraId="31857A5A" w14:textId="77777777" w:rsidR="00C27711" w:rsidRPr="00C27711" w:rsidRDefault="00C27711" w:rsidP="00C27711">
      <w:pPr>
        <w:rPr>
          <w:sz w:val="28"/>
          <w:szCs w:val="28"/>
        </w:rPr>
      </w:pPr>
    </w:p>
    <w:p w14:paraId="4AFFD35C" w14:textId="77777777" w:rsidR="00C27711" w:rsidRPr="00C27711" w:rsidRDefault="00C27711" w:rsidP="00C27711">
      <w:pPr>
        <w:rPr>
          <w:sz w:val="28"/>
          <w:szCs w:val="28"/>
        </w:rPr>
      </w:pPr>
    </w:p>
    <w:p w14:paraId="1934A003" w14:textId="77777777" w:rsidR="00C27711" w:rsidRPr="00C27711" w:rsidRDefault="00C27711" w:rsidP="00C27711">
      <w:pPr>
        <w:rPr>
          <w:sz w:val="28"/>
          <w:szCs w:val="28"/>
        </w:rPr>
      </w:pPr>
    </w:p>
    <w:p w14:paraId="6760B5F3" w14:textId="77777777" w:rsidR="00C27711" w:rsidRPr="00C27711" w:rsidRDefault="00C27711" w:rsidP="00C27711">
      <w:pPr>
        <w:rPr>
          <w:sz w:val="28"/>
          <w:szCs w:val="28"/>
        </w:rPr>
      </w:pPr>
    </w:p>
    <w:p w14:paraId="698C8B53" w14:textId="77777777" w:rsidR="00C27711" w:rsidRPr="00C27711" w:rsidRDefault="00C27711" w:rsidP="00C27711">
      <w:pPr>
        <w:rPr>
          <w:sz w:val="28"/>
          <w:szCs w:val="28"/>
        </w:rPr>
      </w:pPr>
    </w:p>
    <w:p w14:paraId="0E21A811" w14:textId="77777777" w:rsidR="00C27711" w:rsidRPr="00C27711" w:rsidRDefault="00C27711" w:rsidP="00C27711">
      <w:pPr>
        <w:rPr>
          <w:sz w:val="28"/>
          <w:szCs w:val="28"/>
        </w:rPr>
      </w:pPr>
    </w:p>
    <w:p w14:paraId="7B98ADAF" w14:textId="77777777" w:rsidR="00C27711" w:rsidRPr="00C27711" w:rsidRDefault="00C27711" w:rsidP="00C27711">
      <w:pPr>
        <w:rPr>
          <w:sz w:val="28"/>
          <w:szCs w:val="28"/>
        </w:rPr>
      </w:pPr>
    </w:p>
    <w:p w14:paraId="1E1209B8" w14:textId="77777777" w:rsidR="00C27711" w:rsidRPr="00C27711" w:rsidRDefault="00C27711" w:rsidP="00C27711">
      <w:pPr>
        <w:rPr>
          <w:sz w:val="28"/>
          <w:szCs w:val="28"/>
        </w:rPr>
      </w:pPr>
    </w:p>
    <w:p w14:paraId="5F763336" w14:textId="77777777" w:rsidR="00C27711" w:rsidRDefault="00C27711" w:rsidP="00C27711">
      <w:pPr>
        <w:ind w:left="0"/>
        <w:rPr>
          <w:sz w:val="28"/>
          <w:szCs w:val="28"/>
        </w:rPr>
      </w:pPr>
    </w:p>
    <w:p w14:paraId="7A4DC8E2" w14:textId="15208E19" w:rsidR="00F005F1" w:rsidRPr="00F005F1" w:rsidRDefault="00F005F1" w:rsidP="00F005F1">
      <w:pPr>
        <w:tabs>
          <w:tab w:val="left" w:pos="86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F005F1" w:rsidRPr="00F005F1" w:rsidSect="00C27711">
      <w:headerReference w:type="default" r:id="rId12"/>
      <w:footerReference w:type="default" r:id="rId13"/>
      <w:pgSz w:w="16838" w:h="23811" w:code="8"/>
      <w:pgMar w:top="720" w:right="720" w:bottom="720" w:left="720" w:header="720" w:footer="450" w:gutter="0"/>
      <w:pgNumType w:start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E90F8" w14:textId="77777777" w:rsidR="002469AD" w:rsidRDefault="002469AD" w:rsidP="00954170">
      <w:r>
        <w:separator/>
      </w:r>
    </w:p>
  </w:endnote>
  <w:endnote w:type="continuationSeparator" w:id="0">
    <w:p w14:paraId="57BF017A" w14:textId="77777777" w:rsidR="002469AD" w:rsidRDefault="002469AD" w:rsidP="00954170">
      <w:r>
        <w:continuationSeparator/>
      </w:r>
    </w:p>
  </w:endnote>
  <w:endnote w:type="continuationNotice" w:id="1">
    <w:p w14:paraId="3E0603D7" w14:textId="77777777" w:rsidR="002469AD" w:rsidRDefault="002469AD" w:rsidP="009541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84C87D9-55B1-47E2-8B51-4FCB7BC34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B2AF04-2C02-4CE5-9450-0CEC32D7CF4E}"/>
    <w:embedBold r:id="rId3" w:fontKey="{9023EA7D-5BCB-4938-ABF5-41203299755E}"/>
    <w:embedItalic r:id="rId4" w:fontKey="{7855614B-9168-49D1-A93F-7AD7AF3BE6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A8DB1D8-AD80-411F-B40B-A711556B19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D6673CE-1FEF-4920-946B-898230877D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B02A5A5-96C1-4693-A45D-E32A071ED846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5DB90E5D-9B07-494D-9172-29AADCDB7995}"/>
    <w:embedBold r:id="rId9" w:fontKey="{E8819C2E-69BF-49EA-A7FF-CCFD2CBCDAF9}"/>
    <w:embedItalic r:id="rId10" w:fontKey="{193D46CC-AAB2-4259-A78D-19CE1EA9DF49}"/>
  </w:font>
  <w:font w:name="Poppins Bold">
    <w:panose1 w:val="000008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1" w:fontKey="{6A807F96-D77C-4A8E-9D70-F2DB900342A5}"/>
    <w:embedBold r:id="rId12" w:fontKey="{DFCE9951-DD51-48DD-A9A3-3DAC2DBFC171}"/>
    <w:embedItalic r:id="rId13" w:fontKey="{FA36C59C-1AF9-41D7-95DA-00BE2250C427}"/>
  </w:font>
  <w:font w:name="Poppins ExtraLight">
    <w:panose1 w:val="00000300000000000000"/>
    <w:charset w:val="00"/>
    <w:family w:val="auto"/>
    <w:pitch w:val="variable"/>
    <w:sig w:usb0="00008007" w:usb1="00000000" w:usb2="00000000" w:usb3="00000000" w:csb0="00000093" w:csb1="00000000"/>
    <w:embedRegular r:id="rId14" w:fontKey="{434BD102-3489-4A10-B003-D5A4881B3865}"/>
    <w:embedItalic r:id="rId15" w:fontKey="{A6557C69-C577-4E76-A214-B66E1C6AF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3358D" w14:textId="739C72DD" w:rsidR="00F005F1" w:rsidRPr="00017971" w:rsidRDefault="002804FC" w:rsidP="00F005F1">
    <w:pPr>
      <w:pStyle w:val="Koptekst"/>
      <w:ind w:left="0"/>
      <w:jc w:val="center"/>
      <w:rPr>
        <w:color w:val="auto"/>
      </w:rPr>
    </w:pPr>
    <w:r w:rsidRPr="00017971">
      <w:rPr>
        <w:rStyle w:val="BedrijfsgegevensRRChar"/>
        <w:bCs w:val="0"/>
        <w:color w:val="auto"/>
        <w:sz w:val="16"/>
        <w:szCs w:val="16"/>
      </w:rPr>
      <w:t xml:space="preserve">Lesmodule </w:t>
    </w:r>
    <w:proofErr w:type="spellStart"/>
    <w:r w:rsidRPr="00017971">
      <w:rPr>
        <w:rStyle w:val="BedrijfsgegevensRRChar"/>
        <w:bCs w:val="0"/>
        <w:color w:val="auto"/>
        <w:sz w:val="16"/>
        <w:szCs w:val="16"/>
      </w:rPr>
      <w:t>Schooldak</w:t>
    </w:r>
    <w:proofErr w:type="spellEnd"/>
    <w:r w:rsidRPr="00017971">
      <w:rPr>
        <w:rStyle w:val="BedrijfsgegevensRRChar"/>
        <w:bCs w:val="0"/>
        <w:color w:val="auto"/>
        <w:sz w:val="16"/>
        <w:szCs w:val="16"/>
      </w:rPr>
      <w:t xml:space="preserve"> van de Toekomst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3A642" w14:textId="77777777" w:rsidR="002469AD" w:rsidRDefault="002469AD" w:rsidP="00954170">
      <w:r>
        <w:separator/>
      </w:r>
    </w:p>
  </w:footnote>
  <w:footnote w:type="continuationSeparator" w:id="0">
    <w:p w14:paraId="094E9F09" w14:textId="77777777" w:rsidR="002469AD" w:rsidRDefault="002469AD" w:rsidP="00954170">
      <w:r>
        <w:continuationSeparator/>
      </w:r>
    </w:p>
  </w:footnote>
  <w:footnote w:type="continuationNotice" w:id="1">
    <w:p w14:paraId="02BEC651" w14:textId="77777777" w:rsidR="002469AD" w:rsidRDefault="002469AD" w:rsidP="009541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2BA20" w14:textId="7783BBEB" w:rsidR="00C27711" w:rsidRPr="00C27711" w:rsidRDefault="00C06005" w:rsidP="002804FC">
    <w:pPr>
      <w:pBdr>
        <w:bottom w:val="single" w:sz="4" w:space="1" w:color="auto"/>
      </w:pBdr>
      <w:ind w:left="0"/>
      <w:rPr>
        <w:sz w:val="24"/>
        <w:szCs w:val="24"/>
      </w:rPr>
    </w:pPr>
    <w:r w:rsidRPr="00B4780B">
      <w:rPr>
        <w:noProof/>
        <w:color w:val="auto"/>
      </w:rPr>
      <w:drawing>
        <wp:anchor distT="0" distB="0" distL="114300" distR="114300" simplePos="0" relativeHeight="251660288" behindDoc="1" locked="0" layoutInCell="1" allowOverlap="1" wp14:anchorId="0B6ABDFD" wp14:editId="76017D8F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10687050" cy="259661"/>
          <wp:effectExtent l="0" t="0" r="0" b="7620"/>
          <wp:wrapNone/>
          <wp:docPr id="557586327" name="Afbeelding 1" descr="Afbeelding met tekst, schermopname, ontwerp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7586327" name="Afbeelding 1" descr="Afbeelding met tekst, schermopname, ontwerp&#10;&#10;Door AI gegenereerde inhoud is mogelijk onjuis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" t="1" r="866" b="97325"/>
                  <a:stretch/>
                </pic:blipFill>
                <pic:spPr bwMode="auto">
                  <a:xfrm>
                    <a:off x="0" y="0"/>
                    <a:ext cx="10687050" cy="2596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4FC" w:rsidRPr="00C27711">
      <w:rPr>
        <w:b/>
        <w:bCs/>
        <w:color w:val="auto"/>
        <w:sz w:val="24"/>
        <w:szCs w:val="24"/>
      </w:rPr>
      <w:t>Datum:</w:t>
    </w:r>
    <w:r w:rsidR="00C27711" w:rsidRPr="00C27711">
      <w:rPr>
        <w:b/>
        <w:bCs/>
        <w:color w:val="auto"/>
        <w:sz w:val="24"/>
        <w:szCs w:val="24"/>
      </w:rPr>
      <w:tab/>
    </w:r>
    <w:r w:rsidR="00C27711" w:rsidRPr="00C27711">
      <w:rPr>
        <w:b/>
        <w:bCs/>
        <w:color w:val="auto"/>
        <w:sz w:val="24"/>
        <w:szCs w:val="24"/>
      </w:rPr>
      <w:tab/>
    </w:r>
    <w:r w:rsidR="00C27711" w:rsidRPr="00C27711">
      <w:rPr>
        <w:b/>
        <w:bCs/>
        <w:color w:val="auto"/>
        <w:sz w:val="24"/>
        <w:szCs w:val="24"/>
      </w:rPr>
      <w:tab/>
    </w:r>
    <w:r w:rsidR="00C27711" w:rsidRPr="00C27711">
      <w:rPr>
        <w:b/>
        <w:bCs/>
        <w:color w:val="auto"/>
        <w:sz w:val="24"/>
        <w:szCs w:val="24"/>
      </w:rPr>
      <w:tab/>
      <w:t>Ontwerpers:</w:t>
    </w:r>
    <w:r w:rsidR="00C27711" w:rsidRPr="00C27711">
      <w:rPr>
        <w:color w:val="auto"/>
        <w:sz w:val="24"/>
        <w:szCs w:val="24"/>
      </w:rPr>
      <w:br/>
    </w:r>
    <w:r w:rsidR="002804FC" w:rsidRPr="00C27711">
      <w:rPr>
        <w:b/>
        <w:bCs/>
        <w:color w:val="auto"/>
        <w:sz w:val="24"/>
        <w:szCs w:val="24"/>
      </w:rPr>
      <w:t>School:</w:t>
    </w:r>
    <w:r w:rsidR="00C27711" w:rsidRPr="00C27711">
      <w:rPr>
        <w:color w:val="auto"/>
        <w:sz w:val="24"/>
        <w:szCs w:val="24"/>
      </w:rPr>
      <w:tab/>
    </w:r>
    <w:r w:rsidR="00C27711" w:rsidRPr="00C27711">
      <w:rPr>
        <w:b/>
        <w:bCs/>
        <w:color w:val="auto"/>
        <w:sz w:val="24"/>
        <w:szCs w:val="24"/>
      </w:rPr>
      <w:tab/>
    </w:r>
    <w:r w:rsidR="00624A42">
      <w:rPr>
        <w:b/>
        <w:bCs/>
        <w:color w:val="auto"/>
        <w:sz w:val="24"/>
        <w:szCs w:val="24"/>
      </w:rPr>
      <w:tab/>
    </w:r>
    <w:r w:rsidR="00624A42">
      <w:rPr>
        <w:b/>
        <w:bCs/>
        <w:color w:val="auto"/>
        <w:sz w:val="24"/>
        <w:szCs w:val="24"/>
      </w:rPr>
      <w:tab/>
    </w:r>
    <w:r w:rsidR="00C27711" w:rsidRPr="00C27711">
      <w:rPr>
        <w:b/>
        <w:bCs/>
        <w:color w:val="auto"/>
        <w:sz w:val="24"/>
        <w:szCs w:val="24"/>
      </w:rPr>
      <w:t>Titel:</w:t>
    </w:r>
    <w:r w:rsidR="002804FC" w:rsidRPr="00C27711">
      <w:rPr>
        <w:color w:val="auto"/>
        <w:sz w:val="24"/>
        <w:szCs w:val="24"/>
      </w:rPr>
      <w:br/>
    </w:r>
    <w:r w:rsidR="002804FC" w:rsidRPr="00C27711">
      <w:rPr>
        <w:b/>
        <w:bCs/>
        <w:color w:val="auto"/>
        <w:sz w:val="24"/>
        <w:szCs w:val="24"/>
      </w:rPr>
      <w:t>Groep: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8DCEAD7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88EED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DC08DC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9C2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00630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5ECE0" w:themeColor="accent4"/>
      </w:rPr>
    </w:lvl>
  </w:abstractNum>
  <w:abstractNum w:abstractNumId="5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6" w15:restartNumberingAfterBreak="0">
    <w:nsid w:val="0B944F22"/>
    <w:multiLevelType w:val="hybridMultilevel"/>
    <w:tmpl w:val="63FC25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ECE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80C3E"/>
    <w:multiLevelType w:val="hybridMultilevel"/>
    <w:tmpl w:val="F0022034"/>
    <w:lvl w:ilvl="0" w:tplc="AEA8E594">
      <w:start w:val="1"/>
      <w:numFmt w:val="bullet"/>
      <w:pStyle w:val="Lijstalinea"/>
      <w:lvlText w:val=""/>
      <w:lvlJc w:val="left"/>
      <w:pPr>
        <w:ind w:left="360" w:hanging="360"/>
      </w:pPr>
      <w:rPr>
        <w:rFonts w:ascii="Symbol" w:hAnsi="Symbol" w:hint="default"/>
        <w:color w:val="1EA05B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946277"/>
    <w:multiLevelType w:val="hybridMultilevel"/>
    <w:tmpl w:val="7BEEC41C"/>
    <w:lvl w:ilvl="0" w:tplc="EC38BCEA">
      <w:start w:val="1"/>
      <w:numFmt w:val="decimal"/>
      <w:lvlText w:val="%1."/>
      <w:lvlJc w:val="left"/>
      <w:pPr>
        <w:ind w:left="748" w:hanging="360"/>
      </w:pPr>
    </w:lvl>
    <w:lvl w:ilvl="1" w:tplc="04130019" w:tentative="1">
      <w:start w:val="1"/>
      <w:numFmt w:val="lowerLetter"/>
      <w:lvlText w:val="%2."/>
      <w:lvlJc w:val="left"/>
      <w:pPr>
        <w:ind w:left="1468" w:hanging="360"/>
      </w:pPr>
    </w:lvl>
    <w:lvl w:ilvl="2" w:tplc="0413001B" w:tentative="1">
      <w:start w:val="1"/>
      <w:numFmt w:val="lowerRoman"/>
      <w:lvlText w:val="%3."/>
      <w:lvlJc w:val="right"/>
      <w:pPr>
        <w:ind w:left="2188" w:hanging="180"/>
      </w:pPr>
    </w:lvl>
    <w:lvl w:ilvl="3" w:tplc="0413000F" w:tentative="1">
      <w:start w:val="1"/>
      <w:numFmt w:val="decimal"/>
      <w:lvlText w:val="%4."/>
      <w:lvlJc w:val="left"/>
      <w:pPr>
        <w:ind w:left="2908" w:hanging="360"/>
      </w:pPr>
    </w:lvl>
    <w:lvl w:ilvl="4" w:tplc="04130019" w:tentative="1">
      <w:start w:val="1"/>
      <w:numFmt w:val="lowerLetter"/>
      <w:lvlText w:val="%5."/>
      <w:lvlJc w:val="left"/>
      <w:pPr>
        <w:ind w:left="3628" w:hanging="360"/>
      </w:pPr>
    </w:lvl>
    <w:lvl w:ilvl="5" w:tplc="0413001B" w:tentative="1">
      <w:start w:val="1"/>
      <w:numFmt w:val="lowerRoman"/>
      <w:lvlText w:val="%6."/>
      <w:lvlJc w:val="right"/>
      <w:pPr>
        <w:ind w:left="4348" w:hanging="180"/>
      </w:pPr>
    </w:lvl>
    <w:lvl w:ilvl="6" w:tplc="0413000F" w:tentative="1">
      <w:start w:val="1"/>
      <w:numFmt w:val="decimal"/>
      <w:lvlText w:val="%7."/>
      <w:lvlJc w:val="left"/>
      <w:pPr>
        <w:ind w:left="5068" w:hanging="360"/>
      </w:pPr>
    </w:lvl>
    <w:lvl w:ilvl="7" w:tplc="04130019" w:tentative="1">
      <w:start w:val="1"/>
      <w:numFmt w:val="lowerLetter"/>
      <w:lvlText w:val="%8."/>
      <w:lvlJc w:val="left"/>
      <w:pPr>
        <w:ind w:left="5788" w:hanging="360"/>
      </w:pPr>
    </w:lvl>
    <w:lvl w:ilvl="8" w:tplc="0413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10" w15:restartNumberingAfterBreak="0">
    <w:nsid w:val="1BB34CDC"/>
    <w:multiLevelType w:val="multilevel"/>
    <w:tmpl w:val="B2108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C3A1C15"/>
    <w:multiLevelType w:val="multilevel"/>
    <w:tmpl w:val="0CD25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E6664DC"/>
    <w:multiLevelType w:val="multilevel"/>
    <w:tmpl w:val="14BE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F21501"/>
    <w:multiLevelType w:val="multilevel"/>
    <w:tmpl w:val="1DA6B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EA2A66"/>
    <w:multiLevelType w:val="hybridMultilevel"/>
    <w:tmpl w:val="7E62DEE0"/>
    <w:lvl w:ilvl="0" w:tplc="0413000F">
      <w:start w:val="1"/>
      <w:numFmt w:val="decimal"/>
      <w:lvlText w:val="%1."/>
      <w:lvlJc w:val="left"/>
      <w:pPr>
        <w:ind w:left="1077" w:hanging="360"/>
      </w:pPr>
    </w:lvl>
    <w:lvl w:ilvl="1" w:tplc="04130019" w:tentative="1">
      <w:start w:val="1"/>
      <w:numFmt w:val="lowerLetter"/>
      <w:lvlText w:val="%2."/>
      <w:lvlJc w:val="left"/>
      <w:pPr>
        <w:ind w:left="1797" w:hanging="360"/>
      </w:pPr>
    </w:lvl>
    <w:lvl w:ilvl="2" w:tplc="0413001B" w:tentative="1">
      <w:start w:val="1"/>
      <w:numFmt w:val="lowerRoman"/>
      <w:lvlText w:val="%3."/>
      <w:lvlJc w:val="right"/>
      <w:pPr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2ECF046B"/>
    <w:multiLevelType w:val="multilevel"/>
    <w:tmpl w:val="61F0A32C"/>
    <w:styleLink w:val="Lijstmetopsommingstekens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jstopsomteken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pStyle w:val="Lijstopsomteke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Lijstopsomteken4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pStyle w:val="Lijstopsomteken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042969"/>
    <w:multiLevelType w:val="hybridMultilevel"/>
    <w:tmpl w:val="AE0A6960"/>
    <w:lvl w:ilvl="0" w:tplc="0413000F">
      <w:start w:val="1"/>
      <w:numFmt w:val="decimal"/>
      <w:lvlText w:val="%1."/>
      <w:lvlJc w:val="left"/>
      <w:pPr>
        <w:ind w:left="1077" w:hanging="360"/>
      </w:pPr>
    </w:lvl>
    <w:lvl w:ilvl="1" w:tplc="04130019" w:tentative="1">
      <w:start w:val="1"/>
      <w:numFmt w:val="lowerLetter"/>
      <w:lvlText w:val="%2."/>
      <w:lvlJc w:val="left"/>
      <w:pPr>
        <w:ind w:left="1797" w:hanging="360"/>
      </w:pPr>
    </w:lvl>
    <w:lvl w:ilvl="2" w:tplc="0413001B" w:tentative="1">
      <w:start w:val="1"/>
      <w:numFmt w:val="lowerRoman"/>
      <w:lvlText w:val="%3."/>
      <w:lvlJc w:val="right"/>
      <w:pPr>
        <w:ind w:left="2517" w:hanging="180"/>
      </w:pPr>
    </w:lvl>
    <w:lvl w:ilvl="3" w:tplc="0413000F" w:tentative="1">
      <w:start w:val="1"/>
      <w:numFmt w:val="decimal"/>
      <w:lvlText w:val="%4."/>
      <w:lvlJc w:val="left"/>
      <w:pPr>
        <w:ind w:left="3237" w:hanging="360"/>
      </w:pPr>
    </w:lvl>
    <w:lvl w:ilvl="4" w:tplc="04130019" w:tentative="1">
      <w:start w:val="1"/>
      <w:numFmt w:val="lowerLetter"/>
      <w:lvlText w:val="%5."/>
      <w:lvlJc w:val="left"/>
      <w:pPr>
        <w:ind w:left="3957" w:hanging="360"/>
      </w:pPr>
    </w:lvl>
    <w:lvl w:ilvl="5" w:tplc="0413001B" w:tentative="1">
      <w:start w:val="1"/>
      <w:numFmt w:val="lowerRoman"/>
      <w:lvlText w:val="%6."/>
      <w:lvlJc w:val="right"/>
      <w:pPr>
        <w:ind w:left="4677" w:hanging="180"/>
      </w:pPr>
    </w:lvl>
    <w:lvl w:ilvl="6" w:tplc="0413000F" w:tentative="1">
      <w:start w:val="1"/>
      <w:numFmt w:val="decimal"/>
      <w:lvlText w:val="%7."/>
      <w:lvlJc w:val="left"/>
      <w:pPr>
        <w:ind w:left="5397" w:hanging="360"/>
      </w:pPr>
    </w:lvl>
    <w:lvl w:ilvl="7" w:tplc="04130019" w:tentative="1">
      <w:start w:val="1"/>
      <w:numFmt w:val="lowerLetter"/>
      <w:lvlText w:val="%8."/>
      <w:lvlJc w:val="left"/>
      <w:pPr>
        <w:ind w:left="6117" w:hanging="360"/>
      </w:pPr>
    </w:lvl>
    <w:lvl w:ilvl="8" w:tplc="0413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389610C5"/>
    <w:multiLevelType w:val="multilevel"/>
    <w:tmpl w:val="65D652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C432916"/>
    <w:multiLevelType w:val="hybridMultilevel"/>
    <w:tmpl w:val="C6DA348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C70365"/>
    <w:multiLevelType w:val="hybridMultilevel"/>
    <w:tmpl w:val="C0A40AE0"/>
    <w:lvl w:ilvl="0" w:tplc="D9A663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A05B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5627AB6"/>
    <w:multiLevelType w:val="multilevel"/>
    <w:tmpl w:val="0413001F"/>
    <w:lvl w:ilvl="0">
      <w:start w:val="1"/>
      <w:numFmt w:val="decimal"/>
      <w:lvlText w:val="%1."/>
      <w:lvlJc w:val="left"/>
      <w:pPr>
        <w:ind w:left="388" w:hanging="360"/>
      </w:pPr>
    </w:lvl>
    <w:lvl w:ilvl="1">
      <w:start w:val="1"/>
      <w:numFmt w:val="decimal"/>
      <w:lvlText w:val="%1.%2."/>
      <w:lvlJc w:val="left"/>
      <w:pPr>
        <w:ind w:left="820" w:hanging="432"/>
      </w:pPr>
    </w:lvl>
    <w:lvl w:ilvl="2">
      <w:start w:val="1"/>
      <w:numFmt w:val="decimal"/>
      <w:lvlText w:val="%1.%2.%3."/>
      <w:lvlJc w:val="left"/>
      <w:pPr>
        <w:ind w:left="1252" w:hanging="504"/>
      </w:pPr>
    </w:lvl>
    <w:lvl w:ilvl="3">
      <w:start w:val="1"/>
      <w:numFmt w:val="decimal"/>
      <w:lvlText w:val="%1.%2.%3.%4."/>
      <w:lvlJc w:val="left"/>
      <w:pPr>
        <w:ind w:left="1756" w:hanging="648"/>
      </w:pPr>
    </w:lvl>
    <w:lvl w:ilvl="4">
      <w:start w:val="1"/>
      <w:numFmt w:val="decimal"/>
      <w:lvlText w:val="%1.%2.%3.%4.%5."/>
      <w:lvlJc w:val="left"/>
      <w:pPr>
        <w:ind w:left="2260" w:hanging="792"/>
      </w:pPr>
    </w:lvl>
    <w:lvl w:ilvl="5">
      <w:start w:val="1"/>
      <w:numFmt w:val="decimal"/>
      <w:lvlText w:val="%1.%2.%3.%4.%5.%6."/>
      <w:lvlJc w:val="left"/>
      <w:pPr>
        <w:ind w:left="2764" w:hanging="936"/>
      </w:pPr>
    </w:lvl>
    <w:lvl w:ilvl="6">
      <w:start w:val="1"/>
      <w:numFmt w:val="decimal"/>
      <w:lvlText w:val="%1.%2.%3.%4.%5.%6.%7."/>
      <w:lvlJc w:val="left"/>
      <w:pPr>
        <w:ind w:left="3268" w:hanging="1080"/>
      </w:pPr>
    </w:lvl>
    <w:lvl w:ilvl="7">
      <w:start w:val="1"/>
      <w:numFmt w:val="decimal"/>
      <w:lvlText w:val="%1.%2.%3.%4.%5.%6.%7.%8."/>
      <w:lvlJc w:val="left"/>
      <w:pPr>
        <w:ind w:left="3772" w:hanging="1224"/>
      </w:pPr>
    </w:lvl>
    <w:lvl w:ilvl="8">
      <w:start w:val="1"/>
      <w:numFmt w:val="decimal"/>
      <w:lvlText w:val="%1.%2.%3.%4.%5.%6.%7.%8.%9."/>
      <w:lvlJc w:val="left"/>
      <w:pPr>
        <w:ind w:left="4348" w:hanging="1440"/>
      </w:pPr>
    </w:lvl>
  </w:abstractNum>
  <w:abstractNum w:abstractNumId="21" w15:restartNumberingAfterBreak="0">
    <w:nsid w:val="46C53EBB"/>
    <w:multiLevelType w:val="hybridMultilevel"/>
    <w:tmpl w:val="2E001F24"/>
    <w:lvl w:ilvl="0" w:tplc="C04488CA">
      <w:start w:val="1"/>
      <w:numFmt w:val="decimal"/>
      <w:pStyle w:val="LijstopmaakcijfersgroenRR"/>
      <w:lvlText w:val="%1."/>
      <w:lvlJc w:val="left"/>
      <w:pPr>
        <w:ind w:left="720" w:hanging="360"/>
      </w:pPr>
      <w:rPr>
        <w:rFonts w:hint="default"/>
        <w:color w:val="1EA05B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2148C"/>
    <w:multiLevelType w:val="multilevel"/>
    <w:tmpl w:val="E146E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527A4F"/>
    <w:multiLevelType w:val="multilevel"/>
    <w:tmpl w:val="3E5E11F8"/>
    <w:lvl w:ilvl="0">
      <w:start w:val="1"/>
      <w:numFmt w:val="decimal"/>
      <w:pStyle w:val="Kop1RRSemibold14blauw"/>
      <w:lvlText w:val="%1."/>
      <w:lvlJc w:val="left"/>
      <w:pPr>
        <w:ind w:left="360" w:hanging="360"/>
      </w:pPr>
    </w:lvl>
    <w:lvl w:ilvl="1">
      <w:start w:val="1"/>
      <w:numFmt w:val="decimal"/>
      <w:pStyle w:val="Kop2RRSemibold12blauw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2B6504"/>
    <w:multiLevelType w:val="hybridMultilevel"/>
    <w:tmpl w:val="3A66B102"/>
    <w:lvl w:ilvl="0" w:tplc="0413000F">
      <w:start w:val="1"/>
      <w:numFmt w:val="decimal"/>
      <w:lvlText w:val="%1."/>
      <w:lvlJc w:val="left"/>
      <w:pPr>
        <w:ind w:left="388" w:hanging="360"/>
      </w:pPr>
    </w:lvl>
    <w:lvl w:ilvl="1" w:tplc="04130019">
      <w:start w:val="1"/>
      <w:numFmt w:val="lowerLetter"/>
      <w:lvlText w:val="%2."/>
      <w:lvlJc w:val="left"/>
      <w:pPr>
        <w:ind w:left="1108" w:hanging="360"/>
      </w:pPr>
    </w:lvl>
    <w:lvl w:ilvl="2" w:tplc="0413001B">
      <w:start w:val="1"/>
      <w:numFmt w:val="lowerRoman"/>
      <w:lvlText w:val="%3."/>
      <w:lvlJc w:val="right"/>
      <w:pPr>
        <w:ind w:left="1828" w:hanging="180"/>
      </w:pPr>
    </w:lvl>
    <w:lvl w:ilvl="3" w:tplc="0413000F" w:tentative="1">
      <w:start w:val="1"/>
      <w:numFmt w:val="decimal"/>
      <w:lvlText w:val="%4."/>
      <w:lvlJc w:val="left"/>
      <w:pPr>
        <w:ind w:left="2548" w:hanging="360"/>
      </w:pPr>
    </w:lvl>
    <w:lvl w:ilvl="4" w:tplc="04130019" w:tentative="1">
      <w:start w:val="1"/>
      <w:numFmt w:val="lowerLetter"/>
      <w:lvlText w:val="%5."/>
      <w:lvlJc w:val="left"/>
      <w:pPr>
        <w:ind w:left="3268" w:hanging="360"/>
      </w:pPr>
    </w:lvl>
    <w:lvl w:ilvl="5" w:tplc="0413001B" w:tentative="1">
      <w:start w:val="1"/>
      <w:numFmt w:val="lowerRoman"/>
      <w:lvlText w:val="%6."/>
      <w:lvlJc w:val="right"/>
      <w:pPr>
        <w:ind w:left="3988" w:hanging="180"/>
      </w:pPr>
    </w:lvl>
    <w:lvl w:ilvl="6" w:tplc="0413000F" w:tentative="1">
      <w:start w:val="1"/>
      <w:numFmt w:val="decimal"/>
      <w:lvlText w:val="%7."/>
      <w:lvlJc w:val="left"/>
      <w:pPr>
        <w:ind w:left="4708" w:hanging="360"/>
      </w:pPr>
    </w:lvl>
    <w:lvl w:ilvl="7" w:tplc="04130019" w:tentative="1">
      <w:start w:val="1"/>
      <w:numFmt w:val="lowerLetter"/>
      <w:lvlText w:val="%8."/>
      <w:lvlJc w:val="left"/>
      <w:pPr>
        <w:ind w:left="5428" w:hanging="360"/>
      </w:pPr>
    </w:lvl>
    <w:lvl w:ilvl="8" w:tplc="0413001B" w:tentative="1">
      <w:start w:val="1"/>
      <w:numFmt w:val="lowerRoman"/>
      <w:lvlText w:val="%9."/>
      <w:lvlJc w:val="right"/>
      <w:pPr>
        <w:ind w:left="6148" w:hanging="180"/>
      </w:pPr>
    </w:lvl>
  </w:abstractNum>
  <w:num w:numId="1" w16cid:durableId="1817599099">
    <w:abstractNumId w:val="5"/>
  </w:num>
  <w:num w:numId="2" w16cid:durableId="2105802811">
    <w:abstractNumId w:val="7"/>
  </w:num>
  <w:num w:numId="3" w16cid:durableId="1864704324">
    <w:abstractNumId w:val="4"/>
  </w:num>
  <w:num w:numId="4" w16cid:durableId="490289868">
    <w:abstractNumId w:val="4"/>
    <w:lvlOverride w:ilvl="0">
      <w:startOverride w:val="1"/>
    </w:lvlOverride>
  </w:num>
  <w:num w:numId="5" w16cid:durableId="1089815124">
    <w:abstractNumId w:val="15"/>
  </w:num>
  <w:num w:numId="6" w16cid:durableId="1000623450">
    <w:abstractNumId w:val="3"/>
  </w:num>
  <w:num w:numId="7" w16cid:durableId="1686400793">
    <w:abstractNumId w:val="2"/>
  </w:num>
  <w:num w:numId="8" w16cid:durableId="1561549602">
    <w:abstractNumId w:val="1"/>
  </w:num>
  <w:num w:numId="9" w16cid:durableId="603922039">
    <w:abstractNumId w:val="0"/>
  </w:num>
  <w:num w:numId="10" w16cid:durableId="1516967570">
    <w:abstractNumId w:val="19"/>
  </w:num>
  <w:num w:numId="11" w16cid:durableId="1793940346">
    <w:abstractNumId w:val="6"/>
  </w:num>
  <w:num w:numId="12" w16cid:durableId="1654138532">
    <w:abstractNumId w:val="8"/>
  </w:num>
  <w:num w:numId="13" w16cid:durableId="1182276638">
    <w:abstractNumId w:val="21"/>
  </w:num>
  <w:num w:numId="14" w16cid:durableId="1270745851">
    <w:abstractNumId w:val="23"/>
  </w:num>
  <w:num w:numId="15" w16cid:durableId="1434202993">
    <w:abstractNumId w:val="20"/>
  </w:num>
  <w:num w:numId="16" w16cid:durableId="20858261">
    <w:abstractNumId w:val="9"/>
  </w:num>
  <w:num w:numId="17" w16cid:durableId="1225336127">
    <w:abstractNumId w:val="10"/>
  </w:num>
  <w:num w:numId="18" w16cid:durableId="162286767">
    <w:abstractNumId w:val="1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9" w16cid:durableId="2029602084">
    <w:abstractNumId w:val="17"/>
  </w:num>
  <w:num w:numId="20" w16cid:durableId="1586963558">
    <w:abstractNumId w:val="21"/>
    <w:lvlOverride w:ilvl="0">
      <w:startOverride w:val="1"/>
    </w:lvlOverride>
  </w:num>
  <w:num w:numId="21" w16cid:durableId="1202476049">
    <w:abstractNumId w:val="21"/>
    <w:lvlOverride w:ilvl="0">
      <w:startOverride w:val="1"/>
    </w:lvlOverride>
  </w:num>
  <w:num w:numId="22" w16cid:durableId="1034187541">
    <w:abstractNumId w:val="18"/>
  </w:num>
  <w:num w:numId="23" w16cid:durableId="1012999117">
    <w:abstractNumId w:val="14"/>
  </w:num>
  <w:num w:numId="24" w16cid:durableId="1291398581">
    <w:abstractNumId w:val="16"/>
  </w:num>
  <w:num w:numId="25" w16cid:durableId="470056117">
    <w:abstractNumId w:val="24"/>
  </w:num>
  <w:num w:numId="26" w16cid:durableId="1942834233">
    <w:abstractNumId w:val="13"/>
  </w:num>
  <w:num w:numId="27" w16cid:durableId="2068873008">
    <w:abstractNumId w:val="22"/>
  </w:num>
  <w:num w:numId="28" w16cid:durableId="471217542">
    <w:abstractNumId w:val="11"/>
  </w:num>
  <w:num w:numId="29" w16cid:durableId="9532871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embedTrueTypeFonts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4FC"/>
    <w:rsid w:val="00000DB4"/>
    <w:rsid w:val="00002544"/>
    <w:rsid w:val="00013F1E"/>
    <w:rsid w:val="00017971"/>
    <w:rsid w:val="0002697C"/>
    <w:rsid w:val="00034A32"/>
    <w:rsid w:val="00037395"/>
    <w:rsid w:val="0004387C"/>
    <w:rsid w:val="00060042"/>
    <w:rsid w:val="0006138C"/>
    <w:rsid w:val="00065472"/>
    <w:rsid w:val="00065CA8"/>
    <w:rsid w:val="00067CE0"/>
    <w:rsid w:val="00071E84"/>
    <w:rsid w:val="00075A6F"/>
    <w:rsid w:val="000804EB"/>
    <w:rsid w:val="00083DA2"/>
    <w:rsid w:val="00085B66"/>
    <w:rsid w:val="0009434A"/>
    <w:rsid w:val="00094FD3"/>
    <w:rsid w:val="000A3A5E"/>
    <w:rsid w:val="000B37CD"/>
    <w:rsid w:val="000B5B96"/>
    <w:rsid w:val="000B6224"/>
    <w:rsid w:val="000C0F78"/>
    <w:rsid w:val="000D372C"/>
    <w:rsid w:val="000D4E5F"/>
    <w:rsid w:val="000D55DA"/>
    <w:rsid w:val="000E0481"/>
    <w:rsid w:val="000E3339"/>
    <w:rsid w:val="000E3F01"/>
    <w:rsid w:val="000E462A"/>
    <w:rsid w:val="000E593D"/>
    <w:rsid w:val="000F401F"/>
    <w:rsid w:val="000F51C8"/>
    <w:rsid w:val="000F580F"/>
    <w:rsid w:val="000F7D04"/>
    <w:rsid w:val="00100E2A"/>
    <w:rsid w:val="001110E0"/>
    <w:rsid w:val="00127E61"/>
    <w:rsid w:val="00142F43"/>
    <w:rsid w:val="00150ABD"/>
    <w:rsid w:val="00150DAF"/>
    <w:rsid w:val="00151EC4"/>
    <w:rsid w:val="00157AC3"/>
    <w:rsid w:val="00165697"/>
    <w:rsid w:val="0017063A"/>
    <w:rsid w:val="001746E9"/>
    <w:rsid w:val="0018205F"/>
    <w:rsid w:val="0018357B"/>
    <w:rsid w:val="001B68D2"/>
    <w:rsid w:val="001C5EE1"/>
    <w:rsid w:val="001C721D"/>
    <w:rsid w:val="001D09D2"/>
    <w:rsid w:val="001D19D9"/>
    <w:rsid w:val="001D5E2B"/>
    <w:rsid w:val="001D60B9"/>
    <w:rsid w:val="001D76BE"/>
    <w:rsid w:val="001E0361"/>
    <w:rsid w:val="001F5586"/>
    <w:rsid w:val="00222466"/>
    <w:rsid w:val="00224A2D"/>
    <w:rsid w:val="002257E9"/>
    <w:rsid w:val="00242039"/>
    <w:rsid w:val="00245435"/>
    <w:rsid w:val="002469AD"/>
    <w:rsid w:val="00254170"/>
    <w:rsid w:val="00256C0D"/>
    <w:rsid w:val="0025713D"/>
    <w:rsid w:val="00260E0E"/>
    <w:rsid w:val="00274C6A"/>
    <w:rsid w:val="002804FC"/>
    <w:rsid w:val="00284416"/>
    <w:rsid w:val="002907C3"/>
    <w:rsid w:val="002917CA"/>
    <w:rsid w:val="00291845"/>
    <w:rsid w:val="00295A76"/>
    <w:rsid w:val="002B0FED"/>
    <w:rsid w:val="002B1B4C"/>
    <w:rsid w:val="002B37E9"/>
    <w:rsid w:val="002B4989"/>
    <w:rsid w:val="002B65E0"/>
    <w:rsid w:val="002C350C"/>
    <w:rsid w:val="002C3786"/>
    <w:rsid w:val="002C4DAB"/>
    <w:rsid w:val="002E5E62"/>
    <w:rsid w:val="002E7617"/>
    <w:rsid w:val="002F37A3"/>
    <w:rsid w:val="00313246"/>
    <w:rsid w:val="003172C5"/>
    <w:rsid w:val="00327500"/>
    <w:rsid w:val="00351AEA"/>
    <w:rsid w:val="00354BEE"/>
    <w:rsid w:val="003551B0"/>
    <w:rsid w:val="00355DD9"/>
    <w:rsid w:val="00362AEB"/>
    <w:rsid w:val="00373559"/>
    <w:rsid w:val="003911FB"/>
    <w:rsid w:val="00393B64"/>
    <w:rsid w:val="00394BD2"/>
    <w:rsid w:val="003962E4"/>
    <w:rsid w:val="003B5110"/>
    <w:rsid w:val="003C100B"/>
    <w:rsid w:val="003C26C8"/>
    <w:rsid w:val="003D12F5"/>
    <w:rsid w:val="003E25C5"/>
    <w:rsid w:val="003E2908"/>
    <w:rsid w:val="003E369B"/>
    <w:rsid w:val="003F4F16"/>
    <w:rsid w:val="00417D5B"/>
    <w:rsid w:val="00420AD3"/>
    <w:rsid w:val="00424AC4"/>
    <w:rsid w:val="00427863"/>
    <w:rsid w:val="00431E31"/>
    <w:rsid w:val="00442A9B"/>
    <w:rsid w:val="004556D3"/>
    <w:rsid w:val="00457F58"/>
    <w:rsid w:val="004704EC"/>
    <w:rsid w:val="004724D6"/>
    <w:rsid w:val="00472C27"/>
    <w:rsid w:val="004779CF"/>
    <w:rsid w:val="00481747"/>
    <w:rsid w:val="00482808"/>
    <w:rsid w:val="004844C2"/>
    <w:rsid w:val="00485429"/>
    <w:rsid w:val="00487842"/>
    <w:rsid w:val="00494995"/>
    <w:rsid w:val="00494FDC"/>
    <w:rsid w:val="004A3EC3"/>
    <w:rsid w:val="004B1A4F"/>
    <w:rsid w:val="004B4268"/>
    <w:rsid w:val="004B4CC8"/>
    <w:rsid w:val="004B6F18"/>
    <w:rsid w:val="004C0907"/>
    <w:rsid w:val="004D02E6"/>
    <w:rsid w:val="004E473C"/>
    <w:rsid w:val="004E4B64"/>
    <w:rsid w:val="004F358C"/>
    <w:rsid w:val="004F395B"/>
    <w:rsid w:val="00500B36"/>
    <w:rsid w:val="0050737A"/>
    <w:rsid w:val="00507643"/>
    <w:rsid w:val="00507E82"/>
    <w:rsid w:val="0051522B"/>
    <w:rsid w:val="005259AC"/>
    <w:rsid w:val="00534B37"/>
    <w:rsid w:val="00541E8F"/>
    <w:rsid w:val="00543AF2"/>
    <w:rsid w:val="005479D4"/>
    <w:rsid w:val="00552C8F"/>
    <w:rsid w:val="00554118"/>
    <w:rsid w:val="00555003"/>
    <w:rsid w:val="005572ED"/>
    <w:rsid w:val="00575E95"/>
    <w:rsid w:val="005801E5"/>
    <w:rsid w:val="00581D5E"/>
    <w:rsid w:val="00583F7E"/>
    <w:rsid w:val="00584B2F"/>
    <w:rsid w:val="00587DBA"/>
    <w:rsid w:val="00590471"/>
    <w:rsid w:val="00597C0B"/>
    <w:rsid w:val="005A1F4F"/>
    <w:rsid w:val="005A5DF6"/>
    <w:rsid w:val="005B5817"/>
    <w:rsid w:val="005C00CF"/>
    <w:rsid w:val="005D01FA"/>
    <w:rsid w:val="005D37E0"/>
    <w:rsid w:val="005D3B00"/>
    <w:rsid w:val="005E02C4"/>
    <w:rsid w:val="005E234D"/>
    <w:rsid w:val="005E5B5A"/>
    <w:rsid w:val="005F4CA7"/>
    <w:rsid w:val="0060679F"/>
    <w:rsid w:val="00606C59"/>
    <w:rsid w:val="006168E4"/>
    <w:rsid w:val="00617D9E"/>
    <w:rsid w:val="00620CC1"/>
    <w:rsid w:val="00624A42"/>
    <w:rsid w:val="00631542"/>
    <w:rsid w:val="00631824"/>
    <w:rsid w:val="00632A8F"/>
    <w:rsid w:val="00633AEF"/>
    <w:rsid w:val="006343CA"/>
    <w:rsid w:val="00635871"/>
    <w:rsid w:val="00635FC5"/>
    <w:rsid w:val="00641ACA"/>
    <w:rsid w:val="00647A4B"/>
    <w:rsid w:val="00653B59"/>
    <w:rsid w:val="00660E4F"/>
    <w:rsid w:val="0066525C"/>
    <w:rsid w:val="006745B0"/>
    <w:rsid w:val="006A3F3C"/>
    <w:rsid w:val="006A7746"/>
    <w:rsid w:val="006B7817"/>
    <w:rsid w:val="006C1A5D"/>
    <w:rsid w:val="006E76C5"/>
    <w:rsid w:val="006F0A62"/>
    <w:rsid w:val="006F408B"/>
    <w:rsid w:val="00700B16"/>
    <w:rsid w:val="00704AD9"/>
    <w:rsid w:val="007067D5"/>
    <w:rsid w:val="00712C45"/>
    <w:rsid w:val="007164BA"/>
    <w:rsid w:val="00716927"/>
    <w:rsid w:val="00720C66"/>
    <w:rsid w:val="007259E6"/>
    <w:rsid w:val="00731098"/>
    <w:rsid w:val="00735D93"/>
    <w:rsid w:val="007443A0"/>
    <w:rsid w:val="00767440"/>
    <w:rsid w:val="007703AC"/>
    <w:rsid w:val="00771248"/>
    <w:rsid w:val="00773456"/>
    <w:rsid w:val="007758B2"/>
    <w:rsid w:val="007810E5"/>
    <w:rsid w:val="0078685D"/>
    <w:rsid w:val="00796E0B"/>
    <w:rsid w:val="007A21A9"/>
    <w:rsid w:val="007E401E"/>
    <w:rsid w:val="007E5009"/>
    <w:rsid w:val="007F1994"/>
    <w:rsid w:val="007F3CD6"/>
    <w:rsid w:val="007F54A0"/>
    <w:rsid w:val="007F5B63"/>
    <w:rsid w:val="007F5CB1"/>
    <w:rsid w:val="00802012"/>
    <w:rsid w:val="00804A78"/>
    <w:rsid w:val="00805E27"/>
    <w:rsid w:val="00816444"/>
    <w:rsid w:val="00833970"/>
    <w:rsid w:val="00835127"/>
    <w:rsid w:val="008372EC"/>
    <w:rsid w:val="00840E13"/>
    <w:rsid w:val="00842F57"/>
    <w:rsid w:val="00846C23"/>
    <w:rsid w:val="00846CB9"/>
    <w:rsid w:val="008472E9"/>
    <w:rsid w:val="0086653D"/>
    <w:rsid w:val="008670E4"/>
    <w:rsid w:val="00871D54"/>
    <w:rsid w:val="00875303"/>
    <w:rsid w:val="00877BE5"/>
    <w:rsid w:val="00883C04"/>
    <w:rsid w:val="008864AD"/>
    <w:rsid w:val="00893CE9"/>
    <w:rsid w:val="008B3E4D"/>
    <w:rsid w:val="008B5428"/>
    <w:rsid w:val="008B639E"/>
    <w:rsid w:val="008B7B91"/>
    <w:rsid w:val="008C2CFC"/>
    <w:rsid w:val="008C343B"/>
    <w:rsid w:val="008D4A00"/>
    <w:rsid w:val="008D4E95"/>
    <w:rsid w:val="008E1DB5"/>
    <w:rsid w:val="008E6D91"/>
    <w:rsid w:val="008F1BFA"/>
    <w:rsid w:val="008F6E2E"/>
    <w:rsid w:val="0090009F"/>
    <w:rsid w:val="00901510"/>
    <w:rsid w:val="00914EA2"/>
    <w:rsid w:val="00915A8A"/>
    <w:rsid w:val="00921535"/>
    <w:rsid w:val="00922F5A"/>
    <w:rsid w:val="009239AF"/>
    <w:rsid w:val="00925603"/>
    <w:rsid w:val="00945002"/>
    <w:rsid w:val="00945BCB"/>
    <w:rsid w:val="00954170"/>
    <w:rsid w:val="009560A1"/>
    <w:rsid w:val="00967322"/>
    <w:rsid w:val="00975793"/>
    <w:rsid w:val="00976C83"/>
    <w:rsid w:val="00977BC9"/>
    <w:rsid w:val="00993E30"/>
    <w:rsid w:val="0099783B"/>
    <w:rsid w:val="009A36DE"/>
    <w:rsid w:val="009B00CC"/>
    <w:rsid w:val="009B0EF8"/>
    <w:rsid w:val="009B4B66"/>
    <w:rsid w:val="009C0B61"/>
    <w:rsid w:val="009C2687"/>
    <w:rsid w:val="009C2E65"/>
    <w:rsid w:val="009C339F"/>
    <w:rsid w:val="009D0519"/>
    <w:rsid w:val="009D246B"/>
    <w:rsid w:val="009D287D"/>
    <w:rsid w:val="009D57D2"/>
    <w:rsid w:val="009D6F6F"/>
    <w:rsid w:val="009F00C8"/>
    <w:rsid w:val="009F7909"/>
    <w:rsid w:val="00A13AA7"/>
    <w:rsid w:val="00A17B37"/>
    <w:rsid w:val="00A35586"/>
    <w:rsid w:val="00A3727E"/>
    <w:rsid w:val="00A414A8"/>
    <w:rsid w:val="00A5476A"/>
    <w:rsid w:val="00A61EF3"/>
    <w:rsid w:val="00A62FD1"/>
    <w:rsid w:val="00A67FD3"/>
    <w:rsid w:val="00A70EED"/>
    <w:rsid w:val="00A72571"/>
    <w:rsid w:val="00A75A32"/>
    <w:rsid w:val="00A76123"/>
    <w:rsid w:val="00A81793"/>
    <w:rsid w:val="00A84F8C"/>
    <w:rsid w:val="00A86968"/>
    <w:rsid w:val="00A8739A"/>
    <w:rsid w:val="00A94E8B"/>
    <w:rsid w:val="00A96D27"/>
    <w:rsid w:val="00A9792F"/>
    <w:rsid w:val="00A979FB"/>
    <w:rsid w:val="00AA59F3"/>
    <w:rsid w:val="00AA724D"/>
    <w:rsid w:val="00AB1044"/>
    <w:rsid w:val="00AE1A95"/>
    <w:rsid w:val="00AE262E"/>
    <w:rsid w:val="00AE43D6"/>
    <w:rsid w:val="00AF3BBB"/>
    <w:rsid w:val="00B06E89"/>
    <w:rsid w:val="00B1127E"/>
    <w:rsid w:val="00B1215E"/>
    <w:rsid w:val="00B13810"/>
    <w:rsid w:val="00B13D71"/>
    <w:rsid w:val="00B14D06"/>
    <w:rsid w:val="00B162EE"/>
    <w:rsid w:val="00B326B8"/>
    <w:rsid w:val="00B36502"/>
    <w:rsid w:val="00B43441"/>
    <w:rsid w:val="00B6466C"/>
    <w:rsid w:val="00B649CA"/>
    <w:rsid w:val="00B6631B"/>
    <w:rsid w:val="00B97B6B"/>
    <w:rsid w:val="00BA1130"/>
    <w:rsid w:val="00BA3982"/>
    <w:rsid w:val="00BA5AF6"/>
    <w:rsid w:val="00BB05FA"/>
    <w:rsid w:val="00BB56CE"/>
    <w:rsid w:val="00BC74EC"/>
    <w:rsid w:val="00BE2E9D"/>
    <w:rsid w:val="00BF1877"/>
    <w:rsid w:val="00BF4D49"/>
    <w:rsid w:val="00BF718B"/>
    <w:rsid w:val="00C06005"/>
    <w:rsid w:val="00C1659C"/>
    <w:rsid w:val="00C27711"/>
    <w:rsid w:val="00C32782"/>
    <w:rsid w:val="00C35737"/>
    <w:rsid w:val="00C36319"/>
    <w:rsid w:val="00C366E9"/>
    <w:rsid w:val="00C37549"/>
    <w:rsid w:val="00C4452C"/>
    <w:rsid w:val="00C753BB"/>
    <w:rsid w:val="00C8413D"/>
    <w:rsid w:val="00C86A2C"/>
    <w:rsid w:val="00C92686"/>
    <w:rsid w:val="00C93776"/>
    <w:rsid w:val="00CB1C45"/>
    <w:rsid w:val="00CB250D"/>
    <w:rsid w:val="00CC2808"/>
    <w:rsid w:val="00CD6B1F"/>
    <w:rsid w:val="00CE1E3D"/>
    <w:rsid w:val="00CE2F3E"/>
    <w:rsid w:val="00CE3C9A"/>
    <w:rsid w:val="00CE3ED3"/>
    <w:rsid w:val="00CE50EB"/>
    <w:rsid w:val="00D063CF"/>
    <w:rsid w:val="00D0692C"/>
    <w:rsid w:val="00D2002D"/>
    <w:rsid w:val="00D32B9F"/>
    <w:rsid w:val="00D47977"/>
    <w:rsid w:val="00D50B4E"/>
    <w:rsid w:val="00D54329"/>
    <w:rsid w:val="00D6557B"/>
    <w:rsid w:val="00D73A72"/>
    <w:rsid w:val="00D772B6"/>
    <w:rsid w:val="00DC719F"/>
    <w:rsid w:val="00DD7ABC"/>
    <w:rsid w:val="00DF07CB"/>
    <w:rsid w:val="00DF2F8A"/>
    <w:rsid w:val="00DF4DF3"/>
    <w:rsid w:val="00E01ACF"/>
    <w:rsid w:val="00E337C7"/>
    <w:rsid w:val="00E34EE8"/>
    <w:rsid w:val="00E353B5"/>
    <w:rsid w:val="00E40803"/>
    <w:rsid w:val="00E44394"/>
    <w:rsid w:val="00E465A2"/>
    <w:rsid w:val="00E47835"/>
    <w:rsid w:val="00E54817"/>
    <w:rsid w:val="00E63FBD"/>
    <w:rsid w:val="00E7181D"/>
    <w:rsid w:val="00E735CF"/>
    <w:rsid w:val="00E76BD9"/>
    <w:rsid w:val="00E8417E"/>
    <w:rsid w:val="00E878AE"/>
    <w:rsid w:val="00E90A60"/>
    <w:rsid w:val="00E90DC9"/>
    <w:rsid w:val="00EA4AB9"/>
    <w:rsid w:val="00EB628A"/>
    <w:rsid w:val="00EB68B8"/>
    <w:rsid w:val="00EB7708"/>
    <w:rsid w:val="00ED55A5"/>
    <w:rsid w:val="00EE25D8"/>
    <w:rsid w:val="00EE7819"/>
    <w:rsid w:val="00EE7E09"/>
    <w:rsid w:val="00EF52AE"/>
    <w:rsid w:val="00EF7FCE"/>
    <w:rsid w:val="00F005F1"/>
    <w:rsid w:val="00F0223C"/>
    <w:rsid w:val="00F249CF"/>
    <w:rsid w:val="00F2511B"/>
    <w:rsid w:val="00F264C7"/>
    <w:rsid w:val="00F4330B"/>
    <w:rsid w:val="00F51250"/>
    <w:rsid w:val="00F51F7C"/>
    <w:rsid w:val="00F56636"/>
    <w:rsid w:val="00F60C00"/>
    <w:rsid w:val="00F66D59"/>
    <w:rsid w:val="00F67C30"/>
    <w:rsid w:val="00F844F3"/>
    <w:rsid w:val="00F926CC"/>
    <w:rsid w:val="00FA37E0"/>
    <w:rsid w:val="00FA3CBC"/>
    <w:rsid w:val="00FA41D7"/>
    <w:rsid w:val="00FA595C"/>
    <w:rsid w:val="00FA6AE1"/>
    <w:rsid w:val="00FB4200"/>
    <w:rsid w:val="00FC66FE"/>
    <w:rsid w:val="00FD765E"/>
    <w:rsid w:val="00FE7401"/>
    <w:rsid w:val="00FF0EC2"/>
    <w:rsid w:val="00FF6C4A"/>
    <w:rsid w:val="00FF7351"/>
    <w:rsid w:val="0EAD0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54C9E1"/>
  <w14:defaultImageDpi w14:val="96"/>
  <w15:docId w15:val="{FC18AE98-8954-4D8F-9E61-2E825208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nl-N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aliases w:val="Standaard tekst RR 10"/>
    <w:uiPriority w:val="1"/>
    <w:qFormat/>
    <w:rsid w:val="00954170"/>
    <w:pPr>
      <w:spacing w:before="120" w:after="240" w:line="288" w:lineRule="auto"/>
      <w:ind w:left="28"/>
    </w:pPr>
    <w:rPr>
      <w:rFonts w:ascii="Poppins" w:hAnsi="Poppins" w:cs="Poppins"/>
      <w:color w:val="30555D" w:themeColor="text1"/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"/>
    <w:semiHidden/>
    <w:rsid w:val="009C2E65"/>
    <w:pPr>
      <w:kinsoku w:val="0"/>
      <w:overflowPunct w:val="0"/>
      <w:outlineLvl w:val="0"/>
    </w:pPr>
    <w:rPr>
      <w:rFonts w:asciiTheme="majorHAnsi" w:hAnsiTheme="majorHAnsi"/>
      <w:b/>
      <w:bCs/>
      <w:caps/>
      <w:color w:val="185234" w:themeColor="accent2" w:themeShade="80"/>
      <w:sz w:val="28"/>
    </w:rPr>
  </w:style>
  <w:style w:type="paragraph" w:styleId="Kop2">
    <w:name w:val="heading 2"/>
    <w:basedOn w:val="Standaard"/>
    <w:next w:val="Standaard"/>
    <w:link w:val="Kop2Char"/>
    <w:uiPriority w:val="9"/>
    <w:semiHidden/>
    <w:qFormat/>
    <w:rsid w:val="00BB05FA"/>
    <w:pPr>
      <w:keepNext/>
      <w:kinsoku w:val="0"/>
      <w:overflowPunct w:val="0"/>
      <w:outlineLvl w:val="1"/>
    </w:pPr>
    <w:rPr>
      <w:rFonts w:asciiTheme="majorHAnsi" w:hAnsiTheme="majorHAnsi"/>
      <w:b/>
      <w:bCs/>
    </w:rPr>
  </w:style>
  <w:style w:type="paragraph" w:styleId="Kop3">
    <w:name w:val="heading 3"/>
    <w:basedOn w:val="Standaard"/>
    <w:next w:val="Standaard"/>
    <w:link w:val="Kop3Char"/>
    <w:uiPriority w:val="9"/>
    <w:semiHidden/>
    <w:rsid w:val="007443A0"/>
    <w:pPr>
      <w:keepNext/>
      <w:keepLines/>
      <w:outlineLvl w:val="2"/>
    </w:pPr>
    <w:rPr>
      <w:rFonts w:asciiTheme="majorHAnsi" w:eastAsiaTheme="majorEastAsia" w:hAnsiTheme="majorHAnsi" w:cstheme="majorBidi"/>
      <w:b/>
      <w:caps/>
      <w:color w:val="F5ECE0" w:themeColor="background1"/>
      <w:sz w:val="28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2C4D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43F4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2C4DA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43F4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uiPriority w:val="1"/>
    <w:semiHidden/>
    <w:qFormat/>
    <w:rsid w:val="00F0223C"/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EE7E09"/>
    <w:rPr>
      <w:rFonts w:asciiTheme="minorHAnsi" w:hAnsiTheme="minorHAnsi" w:cs="Georgia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4844C2"/>
    <w:rPr>
      <w:rFonts w:asciiTheme="majorHAnsi" w:hAnsiTheme="majorHAnsi"/>
      <w:b/>
      <w:bCs/>
      <w:caps/>
      <w:color w:val="185234" w:themeColor="accent2" w:themeShade="80"/>
      <w:sz w:val="28"/>
      <w:szCs w:val="20"/>
    </w:rPr>
  </w:style>
  <w:style w:type="paragraph" w:styleId="Lijstalinea">
    <w:name w:val="List Paragraph"/>
    <w:aliases w:val="bullits groen RR"/>
    <w:basedOn w:val="Plattetekst"/>
    <w:link w:val="LijstalineaChar"/>
    <w:uiPriority w:val="34"/>
    <w:qFormat/>
    <w:rsid w:val="00245435"/>
    <w:pPr>
      <w:numPr>
        <w:numId w:val="12"/>
      </w:numPr>
      <w:spacing w:before="0" w:after="0"/>
      <w:ind w:left="357" w:hanging="357"/>
    </w:pPr>
    <w:rPr>
      <w:rFonts w:eastAsia="MS Gothic"/>
      <w:szCs w:val="24"/>
    </w:rPr>
  </w:style>
  <w:style w:type="paragraph" w:styleId="Koptekst">
    <w:name w:val="header"/>
    <w:aliases w:val="Koptekst RR Standaard 8"/>
    <w:basedOn w:val="Voettekst"/>
    <w:link w:val="KoptekstChar"/>
    <w:uiPriority w:val="99"/>
    <w:rsid w:val="009C2687"/>
  </w:style>
  <w:style w:type="character" w:customStyle="1" w:styleId="KoptekstChar">
    <w:name w:val="Koptekst Char"/>
    <w:aliases w:val="Koptekst RR Standaard 8 Char"/>
    <w:basedOn w:val="Standaardalinea-lettertype"/>
    <w:link w:val="Koptekst"/>
    <w:uiPriority w:val="99"/>
    <w:rsid w:val="009C2687"/>
    <w:rPr>
      <w:rFonts w:ascii="Poppins" w:hAnsi="Poppins" w:cs="Poppins"/>
      <w:color w:val="30555D" w:themeColor="text1"/>
      <w:sz w:val="16"/>
      <w:szCs w:val="16"/>
    </w:rPr>
  </w:style>
  <w:style w:type="paragraph" w:styleId="Voettekst">
    <w:name w:val="footer"/>
    <w:aliases w:val="Voettekst standaard 8 RR"/>
    <w:basedOn w:val="Standaard"/>
    <w:link w:val="VoettekstChar"/>
    <w:uiPriority w:val="99"/>
    <w:rsid w:val="00FA3CBC"/>
    <w:rPr>
      <w:sz w:val="16"/>
      <w:szCs w:val="16"/>
    </w:rPr>
  </w:style>
  <w:style w:type="character" w:customStyle="1" w:styleId="VoettekstChar">
    <w:name w:val="Voettekst Char"/>
    <w:aliases w:val="Voettekst standaard 8 RR Char"/>
    <w:basedOn w:val="Standaardalinea-lettertype"/>
    <w:link w:val="Voettekst"/>
    <w:uiPriority w:val="99"/>
    <w:rsid w:val="00FA3CBC"/>
    <w:rPr>
      <w:rFonts w:ascii="Poppins" w:hAnsi="Poppins" w:cs="Poppins"/>
      <w:color w:val="30555D" w:themeColor="text1"/>
      <w:sz w:val="16"/>
      <w:szCs w:val="16"/>
    </w:rPr>
  </w:style>
  <w:style w:type="table" w:styleId="Tabelraster">
    <w:name w:val="Table Grid"/>
    <w:basedOn w:val="Standaardtabe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A3727E"/>
  </w:style>
  <w:style w:type="character" w:customStyle="1" w:styleId="TitelChar">
    <w:name w:val="Titel Char"/>
    <w:basedOn w:val="Standaardalinea-lettertype"/>
    <w:link w:val="Titel"/>
    <w:uiPriority w:val="10"/>
    <w:rsid w:val="00A3727E"/>
    <w:rPr>
      <w:color w:val="69D39D" w:themeColor="text2" w:themeTint="A6"/>
    </w:rPr>
  </w:style>
  <w:style w:type="paragraph" w:customStyle="1" w:styleId="Informatie">
    <w:name w:val="Informatie"/>
    <w:basedOn w:val="Standaard"/>
    <w:uiPriority w:val="1"/>
    <w:semiHidden/>
    <w:rsid w:val="00071E84"/>
    <w:pPr>
      <w:kinsoku w:val="0"/>
      <w:overflowPunct w:val="0"/>
      <w:spacing w:before="4"/>
      <w:contextualSpacing/>
    </w:pPr>
    <w:rPr>
      <w:color w:val="F5ECE0" w:themeColor="background1"/>
      <w:szCs w:val="17"/>
    </w:rPr>
  </w:style>
  <w:style w:type="numbering" w:customStyle="1" w:styleId="Lijstmetopsommingstekens">
    <w:name w:val="Lijst met opsommingstekens"/>
    <w:uiPriority w:val="99"/>
    <w:rsid w:val="00F51250"/>
    <w:pPr>
      <w:numPr>
        <w:numId w:val="5"/>
      </w:numPr>
    </w:pPr>
  </w:style>
  <w:style w:type="character" w:styleId="Zwaar">
    <w:name w:val="Strong"/>
    <w:basedOn w:val="Standaardalinea-lettertype"/>
    <w:uiPriority w:val="22"/>
    <w:semiHidden/>
    <w:qFormat/>
    <w:rsid w:val="00F0223C"/>
    <w:rPr>
      <w:b/>
      <w:bCs/>
      <w:color w:val="F5ECE0" w:themeColor="accent4"/>
    </w:rPr>
  </w:style>
  <w:style w:type="character" w:styleId="Tekstvantijdelijkeaanduiding">
    <w:name w:val="Placeholder Text"/>
    <w:basedOn w:val="Standaardalinea-lettertype"/>
    <w:uiPriority w:val="99"/>
    <w:semiHidden/>
    <w:rsid w:val="00222466"/>
    <w:rPr>
      <w:color w:val="808080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844C2"/>
    <w:rPr>
      <w:rFonts w:asciiTheme="majorHAnsi" w:eastAsiaTheme="majorEastAsia" w:hAnsiTheme="majorHAnsi" w:cstheme="majorBidi"/>
      <w:b/>
      <w:caps/>
      <w:color w:val="F5ECE0" w:themeColor="background1"/>
      <w:sz w:val="28"/>
      <w:szCs w:val="24"/>
    </w:rPr>
  </w:style>
  <w:style w:type="paragraph" w:styleId="Lijstopsomteken2">
    <w:name w:val="List Bullet 2"/>
    <w:basedOn w:val="Standaard"/>
    <w:uiPriority w:val="99"/>
    <w:semiHidden/>
    <w:unhideWhenUsed/>
    <w:rsid w:val="00F51250"/>
    <w:pPr>
      <w:numPr>
        <w:ilvl w:val="1"/>
        <w:numId w:val="5"/>
      </w:numPr>
      <w:contextualSpacing/>
    </w:pPr>
  </w:style>
  <w:style w:type="paragraph" w:styleId="Geenafstand">
    <w:name w:val="No Spacing"/>
    <w:basedOn w:val="Standaard"/>
    <w:link w:val="GeenafstandChar"/>
    <w:uiPriority w:val="1"/>
    <w:qFormat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44C2"/>
    <w:rPr>
      <w:rFonts w:asciiTheme="majorHAnsi" w:hAnsiTheme="majorHAnsi"/>
      <w:b/>
      <w:bCs/>
      <w:color w:val="69D39D" w:themeColor="text2" w:themeTint="A6"/>
      <w:szCs w:val="20"/>
    </w:rPr>
  </w:style>
  <w:style w:type="paragraph" w:styleId="Lijstopsomteken3">
    <w:name w:val="List Bullet 3"/>
    <w:basedOn w:val="Standaard"/>
    <w:uiPriority w:val="99"/>
    <w:semiHidden/>
    <w:unhideWhenUsed/>
    <w:rsid w:val="00F51250"/>
    <w:pPr>
      <w:numPr>
        <w:ilvl w:val="2"/>
        <w:numId w:val="5"/>
      </w:numPr>
      <w:contextualSpacing/>
    </w:pPr>
  </w:style>
  <w:style w:type="paragraph" w:styleId="Lijstopsomteken">
    <w:name w:val="List Bullet"/>
    <w:basedOn w:val="Standaard"/>
    <w:uiPriority w:val="99"/>
    <w:semiHidden/>
    <w:rsid w:val="000F7D04"/>
    <w:pPr>
      <w:numPr>
        <w:numId w:val="5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F51250"/>
    <w:pPr>
      <w:numPr>
        <w:ilvl w:val="3"/>
        <w:numId w:val="5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F51250"/>
    <w:pPr>
      <w:numPr>
        <w:ilvl w:val="4"/>
        <w:numId w:val="5"/>
      </w:numPr>
      <w:contextualSpacing/>
    </w:pPr>
  </w:style>
  <w:style w:type="paragraph" w:customStyle="1" w:styleId="LogoRRkoptekst">
    <w:name w:val="Logo RR koptekst"/>
    <w:basedOn w:val="Koptekst"/>
    <w:uiPriority w:val="1"/>
    <w:rsid w:val="009C2687"/>
    <w:rPr>
      <w:noProof/>
    </w:rPr>
  </w:style>
  <w:style w:type="paragraph" w:customStyle="1" w:styleId="Naam">
    <w:name w:val="Naam"/>
    <w:basedOn w:val="Standaard"/>
    <w:uiPriority w:val="1"/>
    <w:qFormat/>
    <w:rsid w:val="00FF6C4A"/>
    <w:rPr>
      <w:b/>
      <w:bCs/>
      <w:color w:val="30555D" w:themeColor="accent1"/>
      <w:sz w:val="28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C4DAB"/>
    <w:rPr>
      <w:rFonts w:asciiTheme="majorHAnsi" w:eastAsiaTheme="majorEastAsia" w:hAnsiTheme="majorHAnsi" w:cstheme="majorBidi"/>
      <w:i/>
      <w:iCs/>
      <w:color w:val="243F45" w:themeColor="accent1" w:themeShade="BF"/>
      <w:sz w:val="20"/>
      <w:szCs w:val="20"/>
    </w:rPr>
  </w:style>
  <w:style w:type="character" w:styleId="Hyperlink">
    <w:name w:val="Hyperlink"/>
    <w:aliases w:val="Hyperlink RR groen"/>
    <w:basedOn w:val="Standaardalinea-lettertype"/>
    <w:uiPriority w:val="99"/>
    <w:unhideWhenUsed/>
    <w:rsid w:val="009C2687"/>
    <w:rPr>
      <w:rFonts w:asciiTheme="minorHAnsi" w:hAnsiTheme="minorHAnsi"/>
      <w:color w:val="30A56A" w:themeColor="hyperlink"/>
      <w:sz w:val="20"/>
      <w:u w:val="single"/>
    </w:rPr>
  </w:style>
  <w:style w:type="character" w:styleId="Onopgelostemelding">
    <w:name w:val="Unresolved Mention"/>
    <w:basedOn w:val="Standaardalinea-lettertype"/>
    <w:uiPriority w:val="99"/>
    <w:semiHidden/>
    <w:rsid w:val="008D4A00"/>
    <w:rPr>
      <w:color w:val="605E5C"/>
      <w:shd w:val="clear" w:color="auto" w:fill="E1DFDD"/>
    </w:rPr>
  </w:style>
  <w:style w:type="paragraph" w:customStyle="1" w:styleId="Kop5Semibold10Groen">
    <w:name w:val="Kop 5 Semibold 10 Groen"/>
    <w:basedOn w:val="Standaard"/>
    <w:uiPriority w:val="1"/>
    <w:qFormat/>
    <w:rsid w:val="009C2687"/>
    <w:rPr>
      <w:rFonts w:ascii="Poppins SemiBold" w:hAnsi="Poppins SemiBold"/>
      <w:b/>
      <w:color w:val="30A56A" w:themeColor="accent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C4DAB"/>
    <w:rPr>
      <w:rFonts w:asciiTheme="majorHAnsi" w:eastAsiaTheme="majorEastAsia" w:hAnsiTheme="majorHAnsi" w:cstheme="majorBidi"/>
      <w:color w:val="243F45" w:themeColor="accent1" w:themeShade="BF"/>
      <w:sz w:val="20"/>
      <w:szCs w:val="20"/>
    </w:rPr>
  </w:style>
  <w:style w:type="paragraph" w:customStyle="1" w:styleId="Grafischanker">
    <w:name w:val="Grafisch anker"/>
    <w:basedOn w:val="Standaard"/>
    <w:uiPriority w:val="1"/>
    <w:qFormat/>
    <w:rsid w:val="00A3727E"/>
    <w:rPr>
      <w:noProof/>
    </w:rPr>
  </w:style>
  <w:style w:type="paragraph" w:customStyle="1" w:styleId="TitelvoorbladSemibold60RR">
    <w:name w:val="Titel voorblad Semibold 60 RR"/>
    <w:basedOn w:val="Kop1"/>
    <w:link w:val="TitelvoorbladSemibold60RRChar"/>
    <w:uiPriority w:val="1"/>
    <w:qFormat/>
    <w:rsid w:val="002C4DAB"/>
    <w:rPr>
      <w:rFonts w:ascii="Poppins SemiBold" w:hAnsi="Poppins SemiBold" w:cs="Poppins SemiBold"/>
      <w:caps w:val="0"/>
      <w:color w:val="30555D" w:themeColor="text1"/>
      <w:sz w:val="120"/>
      <w:szCs w:val="120"/>
    </w:rPr>
  </w:style>
  <w:style w:type="character" w:customStyle="1" w:styleId="TitelvoorbladSemibold60RRChar">
    <w:name w:val="Titel voorblad Semibold 60 RR Char"/>
    <w:basedOn w:val="PlattetekstChar"/>
    <w:link w:val="TitelvoorbladSemibold60RR"/>
    <w:uiPriority w:val="1"/>
    <w:rsid w:val="002C4DAB"/>
    <w:rPr>
      <w:rFonts w:ascii="Poppins SemiBold" w:hAnsi="Poppins SemiBold" w:cs="Poppins SemiBold"/>
      <w:b/>
      <w:bCs/>
      <w:color w:val="30555D" w:themeColor="text1"/>
      <w:sz w:val="120"/>
      <w:szCs w:val="120"/>
    </w:rPr>
  </w:style>
  <w:style w:type="paragraph" w:customStyle="1" w:styleId="Kop1RRSemibold14blauw">
    <w:name w:val="Kop 1 RR Semibold 14 blauw"/>
    <w:basedOn w:val="Kop1"/>
    <w:link w:val="Kop1RRSemibold14blauwChar"/>
    <w:uiPriority w:val="1"/>
    <w:qFormat/>
    <w:rsid w:val="00284416"/>
    <w:pPr>
      <w:numPr>
        <w:numId w:val="14"/>
      </w:numPr>
    </w:pPr>
    <w:rPr>
      <w:rFonts w:ascii="Poppins SemiBold" w:hAnsi="Poppins SemiBold" w:cs="Poppins SemiBold"/>
      <w:b w:val="0"/>
      <w:caps w:val="0"/>
      <w:szCs w:val="28"/>
    </w:rPr>
  </w:style>
  <w:style w:type="character" w:customStyle="1" w:styleId="Kop1RRSemibold14blauwChar">
    <w:name w:val="Kop 1 RR Semibold 14 blauw Char"/>
    <w:basedOn w:val="PlattetekstChar"/>
    <w:link w:val="Kop1RRSemibold14blauw"/>
    <w:uiPriority w:val="1"/>
    <w:rsid w:val="00284416"/>
    <w:rPr>
      <w:rFonts w:ascii="Poppins SemiBold" w:hAnsi="Poppins SemiBold" w:cs="Poppins SemiBold"/>
      <w:bCs/>
      <w:color w:val="185234" w:themeColor="accent2" w:themeShade="80"/>
      <w:sz w:val="28"/>
      <w:szCs w:val="28"/>
    </w:rPr>
  </w:style>
  <w:style w:type="paragraph" w:customStyle="1" w:styleId="Kop2RRSemibold12blauw">
    <w:name w:val="Kop 2 RR Semibold 12 blauw"/>
    <w:basedOn w:val="Kop2"/>
    <w:link w:val="Kop2RRSemibold12blauwChar"/>
    <w:uiPriority w:val="1"/>
    <w:qFormat/>
    <w:rsid w:val="00284416"/>
    <w:pPr>
      <w:numPr>
        <w:ilvl w:val="1"/>
        <w:numId w:val="14"/>
      </w:numPr>
      <w:spacing w:before="240" w:after="120"/>
    </w:pPr>
    <w:rPr>
      <w:rFonts w:ascii="Poppins SemiBold" w:hAnsi="Poppins SemiBold" w:cs="Poppins SemiBold"/>
      <w:b w:val="0"/>
      <w:sz w:val="24"/>
    </w:rPr>
  </w:style>
  <w:style w:type="character" w:customStyle="1" w:styleId="Kop2RRSemibold12blauwChar">
    <w:name w:val="Kop 2 RR Semibold 12 blauw Char"/>
    <w:basedOn w:val="PlattetekstChar"/>
    <w:link w:val="Kop2RRSemibold12blauw"/>
    <w:uiPriority w:val="1"/>
    <w:rsid w:val="00284416"/>
    <w:rPr>
      <w:rFonts w:ascii="Poppins SemiBold" w:hAnsi="Poppins SemiBold" w:cs="Poppins SemiBold"/>
      <w:bCs/>
      <w:color w:val="30555D" w:themeColor="text1"/>
      <w:sz w:val="24"/>
      <w:szCs w:val="20"/>
    </w:rPr>
  </w:style>
  <w:style w:type="paragraph" w:customStyle="1" w:styleId="Kop3RRSemibold10Italicblauw">
    <w:name w:val="Kop 3 RR Semibold 10 Italic blauw"/>
    <w:basedOn w:val="Kop3"/>
    <w:link w:val="Kop3RRSemibold10ItalicblauwChar"/>
    <w:uiPriority w:val="1"/>
    <w:qFormat/>
    <w:rsid w:val="00284416"/>
    <w:rPr>
      <w:rFonts w:ascii="Poppins SemiBold" w:hAnsi="Poppins SemiBold" w:cs="Poppins SemiBold"/>
      <w:b w:val="0"/>
      <w:i/>
      <w:iCs/>
      <w:caps w:val="0"/>
      <w:color w:val="30555D" w:themeColor="text1"/>
      <w:sz w:val="20"/>
    </w:rPr>
  </w:style>
  <w:style w:type="character" w:customStyle="1" w:styleId="Kop3RRSemibold10ItalicblauwChar">
    <w:name w:val="Kop 3 RR Semibold 10 Italic blauw Char"/>
    <w:basedOn w:val="PlattetekstChar"/>
    <w:link w:val="Kop3RRSemibold10Italicblauw"/>
    <w:uiPriority w:val="1"/>
    <w:rsid w:val="00284416"/>
    <w:rPr>
      <w:rFonts w:ascii="Poppins SemiBold" w:eastAsiaTheme="majorEastAsia" w:hAnsi="Poppins SemiBold" w:cs="Poppins SemiBold"/>
      <w:i/>
      <w:iCs/>
      <w:color w:val="30555D" w:themeColor="text1"/>
      <w:sz w:val="20"/>
      <w:szCs w:val="24"/>
    </w:rPr>
  </w:style>
  <w:style w:type="paragraph" w:customStyle="1" w:styleId="Kop4RRExtralight10blauw">
    <w:name w:val="Kop 4 RR Extralight 10 blauw"/>
    <w:basedOn w:val="Plattetekst"/>
    <w:link w:val="Kop4RRExtralight10blauwChar"/>
    <w:uiPriority w:val="1"/>
    <w:rsid w:val="0050737A"/>
  </w:style>
  <w:style w:type="character" w:customStyle="1" w:styleId="Kop4RRExtralight10blauwChar">
    <w:name w:val="Kop 4 RR Extralight 10 blauw Char"/>
    <w:basedOn w:val="PlattetekstChar"/>
    <w:link w:val="Kop4RRExtralight10blauw"/>
    <w:uiPriority w:val="1"/>
    <w:rsid w:val="0050737A"/>
    <w:rPr>
      <w:rFonts w:ascii="Poppins ExtraLight" w:hAnsi="Poppins ExtraLight" w:cs="Poppins ExtraLight"/>
      <w:color w:val="30555D" w:themeColor="text1"/>
    </w:rPr>
  </w:style>
  <w:style w:type="paragraph" w:customStyle="1" w:styleId="CitaatRRExtralightblauw10">
    <w:name w:val="Citaat RR Extralight blauw 10"/>
    <w:basedOn w:val="Standaard"/>
    <w:link w:val="CitaatRRExtralightblauw10Char"/>
    <w:uiPriority w:val="1"/>
    <w:qFormat/>
    <w:rsid w:val="009C2687"/>
    <w:pPr>
      <w:jc w:val="center"/>
    </w:pPr>
    <w:rPr>
      <w:rFonts w:ascii="Poppins ExtraLight" w:hAnsi="Poppins ExtraLight" w:cs="Poppins ExtraLight"/>
      <w:i/>
      <w:iCs/>
    </w:rPr>
  </w:style>
  <w:style w:type="character" w:customStyle="1" w:styleId="CitaatRRExtralightblauw10Char">
    <w:name w:val="Citaat RR Extralight blauw 10 Char"/>
    <w:basedOn w:val="PlattetekstChar"/>
    <w:link w:val="CitaatRRExtralightblauw10"/>
    <w:uiPriority w:val="1"/>
    <w:rsid w:val="009C2687"/>
    <w:rPr>
      <w:rFonts w:ascii="Poppins ExtraLight" w:hAnsi="Poppins ExtraLight" w:cs="Poppins ExtraLight"/>
      <w:i/>
      <w:iCs/>
      <w:color w:val="30555D" w:themeColor="text1"/>
      <w:sz w:val="20"/>
      <w:szCs w:val="20"/>
    </w:rPr>
  </w:style>
  <w:style w:type="paragraph" w:customStyle="1" w:styleId="BedrijfsgegevensRR">
    <w:name w:val="Bedrijfsgegevens RR"/>
    <w:basedOn w:val="Kop5Semibold10Groen"/>
    <w:link w:val="BedrijfsgegevensRRChar"/>
    <w:uiPriority w:val="1"/>
    <w:qFormat/>
    <w:rsid w:val="00224A2D"/>
    <w:pPr>
      <w:ind w:left="35"/>
    </w:pPr>
    <w:rPr>
      <w:rFonts w:asciiTheme="minorHAnsi" w:hAnsiTheme="minorHAnsi"/>
      <w:b w:val="0"/>
      <w:bCs/>
      <w:color w:val="30555D" w:themeColor="text1"/>
      <w:sz w:val="18"/>
      <w:szCs w:val="18"/>
    </w:rPr>
  </w:style>
  <w:style w:type="character" w:customStyle="1" w:styleId="BedrijfsgegevensRRChar">
    <w:name w:val="Bedrijfsgegevens RR Char"/>
    <w:basedOn w:val="Standaardalinea-lettertype"/>
    <w:link w:val="BedrijfsgegevensRR"/>
    <w:uiPriority w:val="1"/>
    <w:rsid w:val="00224A2D"/>
    <w:rPr>
      <w:rFonts w:cs="Poppins"/>
      <w:bCs/>
      <w:color w:val="30555D" w:themeColor="text1"/>
      <w:sz w:val="18"/>
      <w:szCs w:val="18"/>
    </w:rPr>
  </w:style>
  <w:style w:type="paragraph" w:styleId="Inhopg2">
    <w:name w:val="toc 2"/>
    <w:basedOn w:val="Standaard"/>
    <w:next w:val="Standaard"/>
    <w:autoRedefine/>
    <w:uiPriority w:val="39"/>
    <w:rsid w:val="002C4DAB"/>
    <w:pPr>
      <w:spacing w:after="100"/>
      <w:ind w:left="200"/>
    </w:pPr>
  </w:style>
  <w:style w:type="paragraph" w:styleId="Normaalweb">
    <w:name w:val="Normal (Web)"/>
    <w:basedOn w:val="Standaard"/>
    <w:uiPriority w:val="99"/>
    <w:unhideWhenUsed/>
    <w:rsid w:val="002E7617"/>
    <w:pPr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color w:val="auto"/>
      <w:sz w:val="24"/>
      <w:szCs w:val="24"/>
      <w:lang w:eastAsia="nl-NL"/>
    </w:rPr>
  </w:style>
  <w:style w:type="paragraph" w:customStyle="1" w:styleId="LijstopmaakcijfersgroenRR">
    <w:name w:val="Lijstopmaak: cijfers groen RR"/>
    <w:basedOn w:val="Lijstalinea"/>
    <w:link w:val="LijstopmaakcijfersgroenRRChar"/>
    <w:uiPriority w:val="1"/>
    <w:qFormat/>
    <w:rsid w:val="00245435"/>
    <w:pPr>
      <w:numPr>
        <w:numId w:val="13"/>
      </w:numPr>
      <w:tabs>
        <w:tab w:val="left" w:pos="426"/>
      </w:tabs>
    </w:pPr>
  </w:style>
  <w:style w:type="character" w:customStyle="1" w:styleId="LijstalineaChar">
    <w:name w:val="Lijstalinea Char"/>
    <w:aliases w:val="bullits groen RR Char"/>
    <w:basedOn w:val="PlattetekstChar"/>
    <w:link w:val="Lijstalinea"/>
    <w:uiPriority w:val="34"/>
    <w:rsid w:val="00245435"/>
    <w:rPr>
      <w:rFonts w:ascii="Poppins" w:eastAsia="MS Gothic" w:hAnsi="Poppins" w:cs="Poppins"/>
      <w:color w:val="30555D" w:themeColor="text1"/>
      <w:sz w:val="20"/>
      <w:szCs w:val="24"/>
    </w:rPr>
  </w:style>
  <w:style w:type="character" w:customStyle="1" w:styleId="LijstopmaakcijfersgroenRRChar">
    <w:name w:val="Lijstopmaak: cijfers groen RR Char"/>
    <w:basedOn w:val="LijstalineaChar"/>
    <w:link w:val="LijstopmaakcijfersgroenRR"/>
    <w:uiPriority w:val="1"/>
    <w:rsid w:val="00245435"/>
    <w:rPr>
      <w:rFonts w:ascii="Poppins" w:eastAsia="MS Gothic" w:hAnsi="Poppins" w:cs="Poppins"/>
      <w:color w:val="30555D" w:themeColor="text1"/>
      <w:sz w:val="20"/>
      <w:szCs w:val="24"/>
    </w:rPr>
  </w:style>
  <w:style w:type="table" w:customStyle="1" w:styleId="Stijl1">
    <w:name w:val="Stijl1"/>
    <w:basedOn w:val="Standaardtabel"/>
    <w:uiPriority w:val="99"/>
    <w:rsid w:val="002E7617"/>
    <w:pPr>
      <w:spacing w:after="0"/>
    </w:pPr>
    <w:tblPr/>
  </w:style>
  <w:style w:type="table" w:styleId="Rastertabel1licht-Accent1">
    <w:name w:val="Grid Table 1 Light Accent 1"/>
    <w:basedOn w:val="Standaardtabel"/>
    <w:uiPriority w:val="46"/>
    <w:rsid w:val="002E7617"/>
    <w:pPr>
      <w:spacing w:after="0"/>
    </w:pPr>
    <w:tblPr>
      <w:tblStyleRowBandSize w:val="1"/>
      <w:tblStyleColBandSize w:val="1"/>
      <w:tblBorders>
        <w:top w:val="single" w:sz="4" w:space="0" w:color="9DC4CC" w:themeColor="accent1" w:themeTint="66"/>
        <w:left w:val="single" w:sz="4" w:space="0" w:color="9DC4CC" w:themeColor="accent1" w:themeTint="66"/>
        <w:bottom w:val="single" w:sz="4" w:space="0" w:color="9DC4CC" w:themeColor="accent1" w:themeTint="66"/>
        <w:right w:val="single" w:sz="4" w:space="0" w:color="9DC4CC" w:themeColor="accent1" w:themeTint="66"/>
        <w:insideH w:val="single" w:sz="4" w:space="0" w:color="9DC4CC" w:themeColor="accent1" w:themeTint="66"/>
        <w:insideV w:val="single" w:sz="4" w:space="0" w:color="9DC4C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CA6B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A6B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1">
    <w:name w:val="Grid Table 4 Accent 1"/>
    <w:basedOn w:val="Standaardtabel"/>
    <w:uiPriority w:val="49"/>
    <w:rsid w:val="002E7617"/>
    <w:pPr>
      <w:spacing w:after="0"/>
    </w:pPr>
    <w:tblPr>
      <w:tblStyleRowBandSize w:val="1"/>
      <w:tblStyleColBandSize w:val="1"/>
      <w:tblBorders>
        <w:top w:val="single" w:sz="4" w:space="0" w:color="6CA6B3" w:themeColor="accent1" w:themeTint="99"/>
        <w:left w:val="single" w:sz="4" w:space="0" w:color="6CA6B3" w:themeColor="accent1" w:themeTint="99"/>
        <w:bottom w:val="single" w:sz="4" w:space="0" w:color="6CA6B3" w:themeColor="accent1" w:themeTint="99"/>
        <w:right w:val="single" w:sz="4" w:space="0" w:color="6CA6B3" w:themeColor="accent1" w:themeTint="99"/>
        <w:insideH w:val="single" w:sz="4" w:space="0" w:color="6CA6B3" w:themeColor="accent1" w:themeTint="99"/>
        <w:insideV w:val="single" w:sz="4" w:space="0" w:color="6CA6B3" w:themeColor="accent1" w:themeTint="99"/>
      </w:tblBorders>
    </w:tblPr>
    <w:tblStylePr w:type="firstRow">
      <w:rPr>
        <w:b/>
        <w:bCs/>
        <w:color w:val="F5ECE0" w:themeColor="background1"/>
      </w:rPr>
      <w:tblPr/>
      <w:tcPr>
        <w:tcBorders>
          <w:top w:val="single" w:sz="4" w:space="0" w:color="30555D" w:themeColor="accent1"/>
          <w:left w:val="single" w:sz="4" w:space="0" w:color="30555D" w:themeColor="accent1"/>
          <w:bottom w:val="single" w:sz="4" w:space="0" w:color="30555D" w:themeColor="accent1"/>
          <w:right w:val="single" w:sz="4" w:space="0" w:color="30555D" w:themeColor="accent1"/>
          <w:insideH w:val="nil"/>
          <w:insideV w:val="nil"/>
        </w:tcBorders>
        <w:shd w:val="clear" w:color="auto" w:fill="30555D" w:themeFill="accent1"/>
      </w:tcPr>
    </w:tblStylePr>
    <w:tblStylePr w:type="lastRow">
      <w:rPr>
        <w:b/>
        <w:bCs/>
      </w:rPr>
      <w:tblPr/>
      <w:tcPr>
        <w:tcBorders>
          <w:top w:val="double" w:sz="4" w:space="0" w:color="3055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1E5" w:themeFill="accent1" w:themeFillTint="33"/>
      </w:tcPr>
    </w:tblStylePr>
    <w:tblStylePr w:type="band1Horz">
      <w:tblPr/>
      <w:tcPr>
        <w:shd w:val="clear" w:color="auto" w:fill="CEE1E5" w:themeFill="accent1" w:themeFillTint="33"/>
      </w:tcPr>
    </w:tblStylePr>
  </w:style>
  <w:style w:type="table" w:styleId="Lijsttabel7kleurrijk-Accent1">
    <w:name w:val="List Table 7 Colorful Accent 1"/>
    <w:basedOn w:val="Standaardtabel"/>
    <w:uiPriority w:val="52"/>
    <w:rsid w:val="00633AEF"/>
    <w:pPr>
      <w:spacing w:after="0"/>
    </w:pPr>
    <w:rPr>
      <w:color w:val="243F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0555D" w:themeColor="accent1"/>
        </w:tcBorders>
        <w:shd w:val="clear" w:color="auto" w:fill="F5ECE0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0555D" w:themeColor="accent1"/>
        </w:tcBorders>
        <w:shd w:val="clear" w:color="auto" w:fill="F5ECE0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0555D" w:themeColor="accent1"/>
        </w:tcBorders>
        <w:shd w:val="clear" w:color="auto" w:fill="F5ECE0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0555D" w:themeColor="accent1"/>
        </w:tcBorders>
        <w:shd w:val="clear" w:color="auto" w:fill="F5ECE0" w:themeFill="background1"/>
      </w:tcPr>
    </w:tblStylePr>
    <w:tblStylePr w:type="band1Vert">
      <w:tblPr/>
      <w:tcPr>
        <w:shd w:val="clear" w:color="auto" w:fill="CEE1E5" w:themeFill="accent1" w:themeFillTint="33"/>
      </w:tcPr>
    </w:tblStylePr>
    <w:tblStylePr w:type="band1Horz">
      <w:tblPr/>
      <w:tcPr>
        <w:shd w:val="clear" w:color="auto" w:fill="CEE1E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633AEF"/>
    <w:pPr>
      <w:numPr>
        <w:ilvl w:val="1"/>
      </w:numPr>
      <w:spacing w:after="160" w:line="259" w:lineRule="auto"/>
      <w:ind w:left="-284"/>
    </w:pPr>
    <w:rPr>
      <w:rFonts w:eastAsiaTheme="minorEastAsia" w:cs="Times New Roman"/>
      <w:color w:val="619FAD" w:themeColor="text1" w:themeTint="A5"/>
      <w:spacing w:val="15"/>
      <w:lang w:eastAsia="nl-N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3AEF"/>
    <w:rPr>
      <w:rFonts w:eastAsiaTheme="minorEastAsia"/>
      <w:color w:val="619FAD" w:themeColor="text1" w:themeTint="A5"/>
      <w:spacing w:val="15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633AEF"/>
    <w:rPr>
      <w:rFonts w:ascii="Poppins ExtraLight" w:hAnsi="Poppins ExtraLight" w:cs="Georgia"/>
      <w:color w:val="30555D" w:themeColor="text1"/>
      <w:sz w:val="8"/>
    </w:rPr>
  </w:style>
  <w:style w:type="paragraph" w:customStyle="1" w:styleId="Standaardcremelettertype">
    <w:name w:val="Standaard creme lettertype"/>
    <w:basedOn w:val="Standaard"/>
    <w:link w:val="StandaardcremelettertypeChar"/>
    <w:uiPriority w:val="1"/>
    <w:qFormat/>
    <w:rsid w:val="00FA3CBC"/>
    <w:pPr>
      <w:ind w:left="142"/>
      <w:jc w:val="center"/>
    </w:pPr>
    <w:rPr>
      <w:color w:val="DCD3C7" w:themeColor="background2"/>
    </w:rPr>
  </w:style>
  <w:style w:type="character" w:customStyle="1" w:styleId="StandaardcremelettertypeChar">
    <w:name w:val="Standaard creme lettertype Char"/>
    <w:basedOn w:val="Standaardalinea-lettertype"/>
    <w:link w:val="Standaardcremelettertype"/>
    <w:uiPriority w:val="1"/>
    <w:rsid w:val="00FA3CBC"/>
    <w:rPr>
      <w:rFonts w:ascii="Poppins" w:hAnsi="Poppins" w:cs="Poppins"/>
      <w:color w:val="DCD3C7" w:themeColor="background2"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51EC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151EC4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151EC4"/>
    <w:rPr>
      <w:rFonts w:cstheme="minorHAnsi"/>
      <w:color w:val="30555D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51EC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51EC4"/>
    <w:rPr>
      <w:rFonts w:cstheme="minorHAnsi"/>
      <w:b/>
      <w:bCs/>
      <w:color w:val="30555D" w:themeColor="text1"/>
      <w:sz w:val="20"/>
      <w:szCs w:val="2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C4DAB"/>
    <w:pPr>
      <w:keepNext/>
      <w:keepLines/>
      <w:kinsoku/>
      <w:overflowPunct/>
      <w:spacing w:before="240" w:after="0" w:line="259" w:lineRule="auto"/>
      <w:ind w:left="0"/>
      <w:outlineLvl w:val="9"/>
    </w:pPr>
    <w:rPr>
      <w:rFonts w:eastAsiaTheme="majorEastAsia" w:cstheme="majorBidi"/>
      <w:b w:val="0"/>
      <w:bCs w:val="0"/>
      <w:caps w:val="0"/>
      <w:color w:val="243F45" w:themeColor="accent1" w:themeShade="BF"/>
      <w:sz w:val="32"/>
      <w:szCs w:val="32"/>
      <w:lang w:eastAsia="nl-NL"/>
    </w:rPr>
  </w:style>
  <w:style w:type="paragraph" w:styleId="Inhopg1">
    <w:name w:val="toc 1"/>
    <w:basedOn w:val="Standaard"/>
    <w:next w:val="Standaard"/>
    <w:autoRedefine/>
    <w:uiPriority w:val="39"/>
    <w:rsid w:val="002C4DAB"/>
    <w:pPr>
      <w:spacing w:after="100"/>
      <w:ind w:left="0"/>
    </w:pPr>
  </w:style>
  <w:style w:type="paragraph" w:styleId="Inhopg3">
    <w:name w:val="toc 3"/>
    <w:basedOn w:val="Standaard"/>
    <w:next w:val="Standaard"/>
    <w:autoRedefine/>
    <w:uiPriority w:val="39"/>
    <w:rsid w:val="00284416"/>
    <w:pPr>
      <w:spacing w:after="100"/>
      <w:ind w:left="400"/>
    </w:pPr>
  </w:style>
  <w:style w:type="paragraph" w:styleId="Bijschrift">
    <w:name w:val="caption"/>
    <w:basedOn w:val="Standaard"/>
    <w:next w:val="Standaard"/>
    <w:uiPriority w:val="35"/>
    <w:unhideWhenUsed/>
    <w:qFormat/>
    <w:rsid w:val="00993E30"/>
    <w:pPr>
      <w:spacing w:after="120" w:line="240" w:lineRule="auto"/>
      <w:jc w:val="center"/>
    </w:pPr>
    <w:rPr>
      <w:i/>
      <w:iCs/>
      <w:sz w:val="16"/>
      <w:szCs w:val="16"/>
    </w:rPr>
  </w:style>
  <w:style w:type="paragraph" w:styleId="Revisie">
    <w:name w:val="Revision"/>
    <w:hidden/>
    <w:uiPriority w:val="99"/>
    <w:semiHidden/>
    <w:rsid w:val="007067D5"/>
    <w:pPr>
      <w:spacing w:after="0"/>
    </w:pPr>
    <w:rPr>
      <w:rFonts w:ascii="Poppins" w:hAnsi="Poppins" w:cs="Poppins"/>
      <w:color w:val="30555D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2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loesKattem&#246;lle\Rooftop%20Revolution\Rooftop%20Revolution%20-%20Sjablonen%20RR%20nieuwe%20stijl%202025\Notulensjabloon%20RR%20nieuwe%20stijl%202025%20versie%201.0.dotx" TargetMode="External"/></Relationships>
</file>

<file path=word/theme/theme1.xml><?xml version="1.0" encoding="utf-8"?>
<a:theme xmlns:a="http://schemas.openxmlformats.org/drawingml/2006/main" name="StoneSet">
  <a:themeElements>
    <a:clrScheme name="Huisstijlkleuren RR">
      <a:dk1>
        <a:srgbClr val="30555D"/>
      </a:dk1>
      <a:lt1>
        <a:srgbClr val="F5ECE0"/>
      </a:lt1>
      <a:dk2>
        <a:srgbClr val="30A56A"/>
      </a:dk2>
      <a:lt2>
        <a:srgbClr val="DCD3C7"/>
      </a:lt2>
      <a:accent1>
        <a:srgbClr val="30555D"/>
      </a:accent1>
      <a:accent2>
        <a:srgbClr val="30A56A"/>
      </a:accent2>
      <a:accent3>
        <a:srgbClr val="DCD3C7"/>
      </a:accent3>
      <a:accent4>
        <a:srgbClr val="F5ECE0"/>
      </a:accent4>
      <a:accent5>
        <a:srgbClr val="191D28"/>
      </a:accent5>
      <a:accent6>
        <a:srgbClr val="30555D"/>
      </a:accent6>
      <a:hlink>
        <a:srgbClr val="30A56A"/>
      </a:hlink>
      <a:folHlink>
        <a:srgbClr val="30555D"/>
      </a:folHlink>
    </a:clrScheme>
    <a:fontScheme name="Poppins RR">
      <a:majorFont>
        <a:latin typeface="Poppins Bold"/>
        <a:ea typeface=""/>
        <a:cs typeface=""/>
      </a:majorFont>
      <a:minorFont>
        <a:latin typeface="Poppi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6B23DA2E44641A7C06DA0F8F736EA" ma:contentTypeVersion="19" ma:contentTypeDescription="Een nieuw document maken." ma:contentTypeScope="" ma:versionID="1276bb68ddd4a95226227b54c1496a59">
  <xsd:schema xmlns:xsd="http://www.w3.org/2001/XMLSchema" xmlns:xs="http://www.w3.org/2001/XMLSchema" xmlns:p="http://schemas.microsoft.com/office/2006/metadata/properties" xmlns:ns2="0548a0ca-7940-4258-8294-c2ffaa4bd760" xmlns:ns3="3e266eaf-ae43-408b-879a-43eafdb2e7b3" targetNamespace="http://schemas.microsoft.com/office/2006/metadata/properties" ma:root="true" ma:fieldsID="bacc17fa330c473b0799179e5aaf9eae" ns2:_="" ns3:_="">
    <xsd:import namespace="0548a0ca-7940-4258-8294-c2ffaa4bd760"/>
    <xsd:import namespace="3e266eaf-ae43-408b-879a-43eafdb2e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8a0ca-7940-4258-8294-c2ffaa4bd7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ac1744cb-8390-4c05-b937-933b16ad76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66eaf-ae43-408b-879a-43eafdb2e7b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e6f715-8a3c-4cae-9fa9-1eb95dfac7cc}" ma:internalName="TaxCatchAll" ma:showField="CatchAllData" ma:web="3e266eaf-ae43-408b-879a-43eafdb2e7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48a0ca-7940-4258-8294-c2ffaa4bd760">
      <Terms xmlns="http://schemas.microsoft.com/office/infopath/2007/PartnerControls"/>
    </lcf76f155ced4ddcb4097134ff3c332f>
    <TaxCatchAll xmlns="3e266eaf-ae43-408b-879a-43eafdb2e7b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B8943-43C0-4D04-9FA6-DDEA2711A5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B3A161-B6DB-4B93-AE61-829C52EA7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8a0ca-7940-4258-8294-c2ffaa4bd760"/>
    <ds:schemaRef ds:uri="3e266eaf-ae43-408b-879a-43eafdb2e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B81923-DFE3-48DB-B37C-9A37AF4F8BCB}">
  <ds:schemaRefs>
    <ds:schemaRef ds:uri="http://schemas.microsoft.com/office/2006/metadata/properties"/>
    <ds:schemaRef ds:uri="http://schemas.microsoft.com/office/infopath/2007/PartnerControls"/>
    <ds:schemaRef ds:uri="0548a0ca-7940-4258-8294-c2ffaa4bd760"/>
    <ds:schemaRef ds:uri="3e266eaf-ae43-408b-879a-43eafdb2e7b3"/>
  </ds:schemaRefs>
</ds:datastoreItem>
</file>

<file path=customXml/itemProps4.xml><?xml version="1.0" encoding="utf-8"?>
<ds:datastoreItem xmlns:ds="http://schemas.openxmlformats.org/officeDocument/2006/customXml" ds:itemID="{FE25AE6E-85B2-4DB2-963D-77850E977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Notulensjabloon RR nieuwe stijl 2025 versie 1.0</Template>
  <TotalTime>0</TotalTime>
  <Pages>1</Pages>
  <Words>12</Words>
  <Characters>105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Anneloes Kattemölle</dc:creator>
  <cp:keywords/>
  <dc:description/>
  <cp:lastModifiedBy>Anneloes Kattemölle</cp:lastModifiedBy>
  <cp:revision>9</cp:revision>
  <dcterms:created xsi:type="dcterms:W3CDTF">2025-04-17T07:34:00Z</dcterms:created>
  <dcterms:modified xsi:type="dcterms:W3CDTF">2025-05-21T13:10:00Z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0x0101005966B23DA2E44641A7C06DA0F8F736EA</vt:lpwstr>
  </property>
  <property fmtid="{D5CDD505-2E9C-101B-9397-08002B2CF9AE}" pid="3" name="MediaServiceImageTags">
    <vt:lpwstr/>
  </property>
</Properties>
</file>